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6A7" w:rsidRPr="00687BA9" w:rsidRDefault="000A26A7" w:rsidP="000A26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  <w:u w:val="single"/>
        </w:rPr>
        <w:t>Thomas MARCHE</w:t>
      </w:r>
      <w:r w:rsidRPr="00687BA9">
        <w:rPr>
          <w:rFonts w:ascii="Times New Roman" w:hAnsi="Times New Roman" w:cs="Times New Roman"/>
          <w:sz w:val="24"/>
          <w:szCs w:val="24"/>
        </w:rPr>
        <w:t xml:space="preserve">     (fl.1481)</w:t>
      </w:r>
    </w:p>
    <w:p w:rsidR="000A26A7" w:rsidRPr="00687BA9" w:rsidRDefault="000A26A7" w:rsidP="000A26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of Great Chart, Kent.</w:t>
      </w:r>
    </w:p>
    <w:p w:rsidR="000A26A7" w:rsidRPr="00687BA9" w:rsidRDefault="000A26A7" w:rsidP="000A2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6A7" w:rsidRPr="00687BA9" w:rsidRDefault="000A26A7" w:rsidP="000A2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6A7" w:rsidRPr="00687BA9" w:rsidRDefault="000A26A7" w:rsidP="000A26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ab/>
        <w:t>1481</w:t>
      </w:r>
      <w:r w:rsidRPr="00687BA9">
        <w:rPr>
          <w:rFonts w:ascii="Times New Roman" w:hAnsi="Times New Roman" w:cs="Times New Roman"/>
          <w:sz w:val="24"/>
          <w:szCs w:val="24"/>
        </w:rPr>
        <w:tab/>
        <w:t>He made his Will.  (Plomer p.318)</w:t>
      </w:r>
    </w:p>
    <w:p w:rsidR="000A26A7" w:rsidRPr="00687BA9" w:rsidRDefault="000A26A7" w:rsidP="000A2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6A7" w:rsidRPr="00687BA9" w:rsidRDefault="000A26A7" w:rsidP="000A2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0A26A7" w:rsidP="000A26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8 October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6A7" w:rsidRDefault="000A26A7" w:rsidP="00564E3C">
      <w:pPr>
        <w:spacing w:after="0" w:line="240" w:lineRule="auto"/>
      </w:pPr>
      <w:r>
        <w:separator/>
      </w:r>
    </w:p>
  </w:endnote>
  <w:endnote w:type="continuationSeparator" w:id="0">
    <w:p w:rsidR="000A26A7" w:rsidRDefault="000A26A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A26A7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6A7" w:rsidRDefault="000A26A7" w:rsidP="00564E3C">
      <w:pPr>
        <w:spacing w:after="0" w:line="240" w:lineRule="auto"/>
      </w:pPr>
      <w:r>
        <w:separator/>
      </w:r>
    </w:p>
  </w:footnote>
  <w:footnote w:type="continuationSeparator" w:id="0">
    <w:p w:rsidR="000A26A7" w:rsidRDefault="000A26A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6A7"/>
    <w:rsid w:val="000A26A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BC9359-BC55-4E5E-85F8-ED42102A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2015-11-02T22:12:00Z</dcterms:created>
  <dcterms:modified xsi:type="dcterms:W3CDTF">2015-11-02T22:13:00Z</dcterms:modified>
</cp:coreProperties>
</file>