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  <w:u w:val="single"/>
        </w:rPr>
        <w:t>Robert MARCHE</w:t>
      </w:r>
      <w:r w:rsidRPr="00687BA9">
        <w:rPr>
          <w:rFonts w:ascii="Times New Roman" w:hAnsi="Times New Roman" w:cs="Times New Roman"/>
          <w:sz w:val="24"/>
          <w:szCs w:val="24"/>
        </w:rPr>
        <w:t xml:space="preserve">      (fl.1504)</w:t>
      </w:r>
    </w:p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of Sheldwich, Kent.</w:t>
      </w:r>
    </w:p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ab/>
        <w:t>1504</w:t>
      </w:r>
      <w:r w:rsidRPr="00687BA9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AC0" w:rsidRPr="00687BA9" w:rsidRDefault="00E72AC0" w:rsidP="00E72A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AC0" w:rsidRDefault="00E72AC0" w:rsidP="00564E3C">
      <w:pPr>
        <w:spacing w:after="0" w:line="240" w:lineRule="auto"/>
      </w:pPr>
      <w:r>
        <w:separator/>
      </w:r>
    </w:p>
  </w:endnote>
  <w:endnote w:type="continuationSeparator" w:id="0">
    <w:p w:rsidR="00E72AC0" w:rsidRDefault="00E72AC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72AC0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AC0" w:rsidRDefault="00E72AC0" w:rsidP="00564E3C">
      <w:pPr>
        <w:spacing w:after="0" w:line="240" w:lineRule="auto"/>
      </w:pPr>
      <w:r>
        <w:separator/>
      </w:r>
    </w:p>
  </w:footnote>
  <w:footnote w:type="continuationSeparator" w:id="0">
    <w:p w:rsidR="00E72AC0" w:rsidRDefault="00E72AC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C0"/>
    <w:rsid w:val="00372DC6"/>
    <w:rsid w:val="00564E3C"/>
    <w:rsid w:val="0064591D"/>
    <w:rsid w:val="00DD5B8A"/>
    <w:rsid w:val="00E72AC0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A589DB-82F1-4F45-B514-97D57BF8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2015-11-02T22:09:00Z</dcterms:created>
  <dcterms:modified xsi:type="dcterms:W3CDTF">2015-11-02T22:10:00Z</dcterms:modified>
</cp:coreProperties>
</file>