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BBEB5" w14:textId="7BEA75B7" w:rsidR="006B2F86" w:rsidRDefault="007A5330" w:rsidP="00E71FC3">
      <w:pPr>
        <w:pStyle w:val="NoSpacing"/>
      </w:pPr>
      <w:r>
        <w:rPr>
          <w:u w:val="single"/>
        </w:rPr>
        <w:t>Robert MARCHE</w:t>
      </w:r>
      <w:r>
        <w:t xml:space="preserve">     (d.1464)</w:t>
      </w:r>
    </w:p>
    <w:p w14:paraId="6CB2F7A5" w14:textId="60332EF4" w:rsidR="007A5330" w:rsidRDefault="007A5330" w:rsidP="00E71FC3">
      <w:pPr>
        <w:pStyle w:val="NoSpacing"/>
      </w:pPr>
      <w:r>
        <w:t>of Hull.</w:t>
      </w:r>
    </w:p>
    <w:p w14:paraId="269D317E" w14:textId="778062FF" w:rsidR="007A5330" w:rsidRDefault="007A5330" w:rsidP="00E71FC3">
      <w:pPr>
        <w:pStyle w:val="NoSpacing"/>
      </w:pPr>
    </w:p>
    <w:p w14:paraId="1362C1A2" w14:textId="4EAB1408" w:rsidR="007A5330" w:rsidRDefault="007A5330" w:rsidP="00E71FC3">
      <w:pPr>
        <w:pStyle w:val="NoSpacing"/>
      </w:pPr>
    </w:p>
    <w:p w14:paraId="142C48E1" w14:textId="5BE3A153" w:rsidR="007A5330" w:rsidRDefault="007A5330" w:rsidP="00E71FC3">
      <w:pPr>
        <w:pStyle w:val="NoSpacing"/>
      </w:pPr>
      <w:r>
        <w:t>21 Jun.1464</w:t>
      </w:r>
      <w:r>
        <w:tab/>
        <w:t>He made his Will.   (W.Y.R. p.110)</w:t>
      </w:r>
    </w:p>
    <w:p w14:paraId="46B0E556" w14:textId="71E12B2C" w:rsidR="007A5330" w:rsidRDefault="007A5330" w:rsidP="00E71FC3">
      <w:pPr>
        <w:pStyle w:val="NoSpacing"/>
      </w:pPr>
      <w:r>
        <w:t>23 Jul.</w:t>
      </w:r>
      <w:r>
        <w:tab/>
      </w:r>
      <w:r>
        <w:tab/>
        <w:t>Probate of his Will.   (ibid.)</w:t>
      </w:r>
    </w:p>
    <w:p w14:paraId="66422C2C" w14:textId="13A57120" w:rsidR="007A5330" w:rsidRDefault="007A5330" w:rsidP="00E71FC3">
      <w:pPr>
        <w:pStyle w:val="NoSpacing"/>
      </w:pPr>
    </w:p>
    <w:p w14:paraId="4CF183A2" w14:textId="6853C1BB" w:rsidR="007A5330" w:rsidRDefault="007A5330" w:rsidP="00E71FC3">
      <w:pPr>
        <w:pStyle w:val="NoSpacing"/>
      </w:pPr>
    </w:p>
    <w:p w14:paraId="703C01A4" w14:textId="40D338FE" w:rsidR="007A5330" w:rsidRPr="007A5330" w:rsidRDefault="007A5330" w:rsidP="00E71FC3">
      <w:pPr>
        <w:pStyle w:val="NoSpacing"/>
      </w:pPr>
      <w:r>
        <w:t>2 February 2020</w:t>
      </w:r>
      <w:bookmarkStart w:id="0" w:name="_GoBack"/>
      <w:bookmarkEnd w:id="0"/>
    </w:p>
    <w:sectPr w:rsidR="007A5330" w:rsidRPr="007A53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A39BB" w14:textId="77777777" w:rsidR="007A5330" w:rsidRDefault="007A5330" w:rsidP="00E71FC3">
      <w:pPr>
        <w:spacing w:after="0" w:line="240" w:lineRule="auto"/>
      </w:pPr>
      <w:r>
        <w:separator/>
      </w:r>
    </w:p>
  </w:endnote>
  <w:endnote w:type="continuationSeparator" w:id="0">
    <w:p w14:paraId="153BCC5B" w14:textId="77777777" w:rsidR="007A5330" w:rsidRDefault="007A53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ADA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FF70E" w14:textId="77777777" w:rsidR="007A5330" w:rsidRDefault="007A5330" w:rsidP="00E71FC3">
      <w:pPr>
        <w:spacing w:after="0" w:line="240" w:lineRule="auto"/>
      </w:pPr>
      <w:r>
        <w:separator/>
      </w:r>
    </w:p>
  </w:footnote>
  <w:footnote w:type="continuationSeparator" w:id="0">
    <w:p w14:paraId="03944BB0" w14:textId="77777777" w:rsidR="007A5330" w:rsidRDefault="007A53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30"/>
    <w:rsid w:val="001A7C09"/>
    <w:rsid w:val="00577BD5"/>
    <w:rsid w:val="00656CBA"/>
    <w:rsid w:val="006A1F77"/>
    <w:rsid w:val="00733BE7"/>
    <w:rsid w:val="007A533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6D1E1"/>
  <w15:chartTrackingRefBased/>
  <w15:docId w15:val="{B3BCF6E4-B97F-4BCB-9841-1063B4CD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2020-02-02T16:46:00Z</dcterms:created>
  <dcterms:modified xsi:type="dcterms:W3CDTF">2020-02-02T16:49:00Z</dcterms:modified>
</cp:coreProperties>
</file>