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B0735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MARCHE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4E20659B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BE6C4B3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14D540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45EA5F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E3CE433" w14:textId="77777777" w:rsidR="00A67913" w:rsidRDefault="00A67913" w:rsidP="00A67913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110B6062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7C7D39A2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18F83B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F7DD5B" w14:textId="77777777" w:rsidR="00A67913" w:rsidRDefault="00A67913" w:rsidP="00A679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2023</w:t>
      </w:r>
    </w:p>
    <w:p w14:paraId="541EF8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183BD" w14:textId="77777777" w:rsidR="00A67913" w:rsidRDefault="00A67913" w:rsidP="009139A6">
      <w:r>
        <w:separator/>
      </w:r>
    </w:p>
  </w:endnote>
  <w:endnote w:type="continuationSeparator" w:id="0">
    <w:p w14:paraId="1EDD03B8" w14:textId="77777777" w:rsidR="00A67913" w:rsidRDefault="00A679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D74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3FC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97A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9E2DE" w14:textId="77777777" w:rsidR="00A67913" w:rsidRDefault="00A67913" w:rsidP="009139A6">
      <w:r>
        <w:separator/>
      </w:r>
    </w:p>
  </w:footnote>
  <w:footnote w:type="continuationSeparator" w:id="0">
    <w:p w14:paraId="1A44773F" w14:textId="77777777" w:rsidR="00A67913" w:rsidRDefault="00A679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89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E8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C51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13"/>
    <w:rsid w:val="000666E0"/>
    <w:rsid w:val="002510B7"/>
    <w:rsid w:val="005C130B"/>
    <w:rsid w:val="00826F5C"/>
    <w:rsid w:val="009139A6"/>
    <w:rsid w:val="009448BB"/>
    <w:rsid w:val="00947624"/>
    <w:rsid w:val="00A3176C"/>
    <w:rsid w:val="00A6791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67473"/>
  <w15:chartTrackingRefBased/>
  <w15:docId w15:val="{416C5D07-1053-4315-AF6B-6C4B884A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91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2023-03-26T20:29:00Z</dcterms:created>
  <dcterms:modified xsi:type="dcterms:W3CDTF">2023-03-26T20:29:00Z</dcterms:modified>
</cp:coreProperties>
</file>