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E4665" w14:textId="77777777" w:rsidR="00943496" w:rsidRDefault="00943496" w:rsidP="009434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MARCHE</w:t>
      </w:r>
      <w:r>
        <w:rPr>
          <w:rFonts w:cs="Times New Roman"/>
          <w:szCs w:val="24"/>
        </w:rPr>
        <w:t xml:space="preserve">          (fl.1424)</w:t>
      </w:r>
    </w:p>
    <w:p w14:paraId="62FF6E93" w14:textId="77777777" w:rsidR="00943496" w:rsidRDefault="00943496" w:rsidP="009434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Bushley, Worcestershire. Ploughman.</w:t>
      </w:r>
    </w:p>
    <w:p w14:paraId="7C41EE17" w14:textId="77777777" w:rsidR="00943496" w:rsidRDefault="00943496" w:rsidP="00943496">
      <w:pPr>
        <w:pStyle w:val="NoSpacing"/>
        <w:rPr>
          <w:rFonts w:cs="Times New Roman"/>
          <w:szCs w:val="24"/>
        </w:rPr>
      </w:pPr>
    </w:p>
    <w:p w14:paraId="0857EFC1" w14:textId="77777777" w:rsidR="00943496" w:rsidRDefault="00943496" w:rsidP="00943496">
      <w:pPr>
        <w:pStyle w:val="NoSpacing"/>
        <w:rPr>
          <w:rFonts w:cs="Times New Roman"/>
          <w:szCs w:val="24"/>
        </w:rPr>
      </w:pPr>
    </w:p>
    <w:p w14:paraId="30957B48" w14:textId="77777777" w:rsidR="00943496" w:rsidRDefault="00943496" w:rsidP="009434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1424</w:t>
      </w:r>
      <w:r>
        <w:rPr>
          <w:rFonts w:cs="Times New Roman"/>
          <w:szCs w:val="24"/>
        </w:rPr>
        <w:tab/>
        <w:t xml:space="preserve">Joan </w:t>
      </w:r>
      <w:proofErr w:type="spellStart"/>
      <w:r>
        <w:rPr>
          <w:rFonts w:cs="Times New Roman"/>
          <w:szCs w:val="24"/>
        </w:rPr>
        <w:t>Geffes</w:t>
      </w:r>
      <w:proofErr w:type="spellEnd"/>
      <w:r>
        <w:rPr>
          <w:rFonts w:cs="Times New Roman"/>
          <w:szCs w:val="24"/>
        </w:rPr>
        <w:t>(q.v.), as the executrix of her late his band, Walter(q.v.), brought</w:t>
      </w:r>
    </w:p>
    <w:p w14:paraId="71A74D86" w14:textId="77777777" w:rsidR="00943496" w:rsidRDefault="00943496" w:rsidP="009434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 plaint of debt against him and two other ploughmen of Bushley.</w:t>
      </w:r>
    </w:p>
    <w:p w14:paraId="3A55FBC0" w14:textId="77777777" w:rsidR="00943496" w:rsidRDefault="00943496" w:rsidP="009434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B3657">
          <w:rPr>
            <w:rStyle w:val="Hyperlink"/>
            <w:rFonts w:cs="Times New Roman"/>
            <w:szCs w:val="24"/>
          </w:rPr>
          <w:t>https://waalt.uh.edu/index.php/CP40/654:_A-J</w:t>
        </w:r>
      </w:hyperlink>
      <w:r>
        <w:rPr>
          <w:rFonts w:cs="Times New Roman"/>
          <w:szCs w:val="24"/>
        </w:rPr>
        <w:t xml:space="preserve"> )</w:t>
      </w:r>
    </w:p>
    <w:p w14:paraId="0FA7C826" w14:textId="77777777" w:rsidR="00943496" w:rsidRDefault="00943496" w:rsidP="00943496">
      <w:pPr>
        <w:pStyle w:val="NoSpacing"/>
        <w:rPr>
          <w:rFonts w:cs="Times New Roman"/>
          <w:szCs w:val="24"/>
        </w:rPr>
      </w:pPr>
    </w:p>
    <w:p w14:paraId="32B613A7" w14:textId="77777777" w:rsidR="00943496" w:rsidRDefault="00943496" w:rsidP="00943496">
      <w:pPr>
        <w:pStyle w:val="NoSpacing"/>
        <w:rPr>
          <w:rFonts w:cs="Times New Roman"/>
          <w:szCs w:val="24"/>
        </w:rPr>
      </w:pPr>
    </w:p>
    <w:p w14:paraId="0E1CA9D7" w14:textId="77777777" w:rsidR="00943496" w:rsidRDefault="00943496" w:rsidP="009434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June 2025</w:t>
      </w:r>
    </w:p>
    <w:p w14:paraId="2BFD70D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6FD9F" w14:textId="77777777" w:rsidR="00943496" w:rsidRDefault="00943496" w:rsidP="009139A6">
      <w:r>
        <w:separator/>
      </w:r>
    </w:p>
  </w:endnote>
  <w:endnote w:type="continuationSeparator" w:id="0">
    <w:p w14:paraId="0FD16EE3" w14:textId="77777777" w:rsidR="00943496" w:rsidRDefault="009434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78D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6F7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2D0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38741" w14:textId="77777777" w:rsidR="00943496" w:rsidRDefault="00943496" w:rsidP="009139A6">
      <w:r>
        <w:separator/>
      </w:r>
    </w:p>
  </w:footnote>
  <w:footnote w:type="continuationSeparator" w:id="0">
    <w:p w14:paraId="19106A11" w14:textId="77777777" w:rsidR="00943496" w:rsidRDefault="009434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26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21D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1CA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496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286F"/>
    <w:rsid w:val="00826F5C"/>
    <w:rsid w:val="009139A6"/>
    <w:rsid w:val="009345A1"/>
    <w:rsid w:val="009411C2"/>
    <w:rsid w:val="00943496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DF935"/>
  <w15:chartTrackingRefBased/>
  <w15:docId w15:val="{E36A93A1-0413-4525-A609-C88B342C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434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2025-06-11T20:41:00Z</dcterms:created>
  <dcterms:modified xsi:type="dcterms:W3CDTF">2025-06-11T20:42:00Z</dcterms:modified>
</cp:coreProperties>
</file>