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3371F" w14:textId="77777777" w:rsidR="00FD2536" w:rsidRDefault="00FD2536" w:rsidP="00FD2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MARCHE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05365CBC" w14:textId="77777777" w:rsidR="00FD2536" w:rsidRDefault="00FD2536" w:rsidP="00FD2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Mercer.</w:t>
      </w:r>
    </w:p>
    <w:p w14:paraId="11903BD1" w14:textId="77777777" w:rsidR="00FD2536" w:rsidRDefault="00FD2536" w:rsidP="00FD2536">
      <w:pPr>
        <w:pStyle w:val="NoSpacing"/>
        <w:rPr>
          <w:rFonts w:cs="Times New Roman"/>
          <w:szCs w:val="24"/>
        </w:rPr>
      </w:pPr>
    </w:p>
    <w:p w14:paraId="65537825" w14:textId="77777777" w:rsidR="00FD2536" w:rsidRDefault="00FD2536" w:rsidP="00FD2536">
      <w:pPr>
        <w:pStyle w:val="NoSpacing"/>
        <w:rPr>
          <w:rFonts w:cs="Times New Roman"/>
          <w:szCs w:val="24"/>
        </w:rPr>
      </w:pPr>
    </w:p>
    <w:p w14:paraId="4E351E9F" w14:textId="77777777" w:rsidR="00FD2536" w:rsidRDefault="00FD2536" w:rsidP="00FD2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 xml:space="preserve">He made a plaint of debt against John </w:t>
      </w:r>
      <w:proofErr w:type="spellStart"/>
      <w:r>
        <w:rPr>
          <w:rFonts w:cs="Times New Roman"/>
          <w:szCs w:val="24"/>
        </w:rPr>
        <w:t>Shether</w:t>
      </w:r>
      <w:proofErr w:type="spellEnd"/>
      <w:r>
        <w:rPr>
          <w:rFonts w:cs="Times New Roman"/>
          <w:szCs w:val="24"/>
        </w:rPr>
        <w:t xml:space="preserve"> of Thaxted, Essex(q.v.),</w:t>
      </w:r>
    </w:p>
    <w:p w14:paraId="66E4AB47" w14:textId="77777777" w:rsidR="00FD2536" w:rsidRDefault="00FD2536" w:rsidP="00FD2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three others.</w:t>
      </w:r>
    </w:p>
    <w:p w14:paraId="6D8BA3BF" w14:textId="77777777" w:rsidR="00FD2536" w:rsidRDefault="00FD2536" w:rsidP="00FD2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7408E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2115D83D" w14:textId="77777777" w:rsidR="00FD2536" w:rsidRDefault="00FD2536" w:rsidP="00FD2536">
      <w:pPr>
        <w:pStyle w:val="NoSpacing"/>
        <w:rPr>
          <w:rFonts w:cs="Times New Roman"/>
          <w:szCs w:val="24"/>
        </w:rPr>
      </w:pPr>
    </w:p>
    <w:p w14:paraId="5E156DC1" w14:textId="77777777" w:rsidR="00FD2536" w:rsidRDefault="00FD2536" w:rsidP="00FD2536">
      <w:pPr>
        <w:pStyle w:val="NoSpacing"/>
        <w:rPr>
          <w:rFonts w:cs="Times New Roman"/>
          <w:szCs w:val="24"/>
        </w:rPr>
      </w:pPr>
    </w:p>
    <w:p w14:paraId="77207DE5" w14:textId="77777777" w:rsidR="00FD2536" w:rsidRDefault="00FD2536" w:rsidP="00FD253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2023</w:t>
      </w:r>
    </w:p>
    <w:p w14:paraId="3CEBE66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3149E" w14:textId="77777777" w:rsidR="00FD2536" w:rsidRDefault="00FD2536" w:rsidP="009139A6">
      <w:r>
        <w:separator/>
      </w:r>
    </w:p>
  </w:endnote>
  <w:endnote w:type="continuationSeparator" w:id="0">
    <w:p w14:paraId="5CB140C9" w14:textId="77777777" w:rsidR="00FD2536" w:rsidRDefault="00FD25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EA2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44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64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25003" w14:textId="77777777" w:rsidR="00FD2536" w:rsidRDefault="00FD2536" w:rsidP="009139A6">
      <w:r>
        <w:separator/>
      </w:r>
    </w:p>
  </w:footnote>
  <w:footnote w:type="continuationSeparator" w:id="0">
    <w:p w14:paraId="7B30AD0B" w14:textId="77777777" w:rsidR="00FD2536" w:rsidRDefault="00FD25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94B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BB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8B2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3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D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F0918"/>
  <w15:chartTrackingRefBased/>
  <w15:docId w15:val="{E519B4D5-091F-4962-9EF9-F94E3502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D25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2023-04-11T14:14:00Z</dcterms:created>
  <dcterms:modified xsi:type="dcterms:W3CDTF">2023-04-11T14:14:00Z</dcterms:modified>
</cp:coreProperties>
</file>