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Laurence MARCHE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Canterbury.</w:t>
      </w: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1483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246E5" w:rsidRPr="00A50DC4" w:rsidRDefault="00C246E5" w:rsidP="00C246E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6E5" w:rsidRDefault="00C246E5" w:rsidP="00564E3C">
      <w:pPr>
        <w:spacing w:after="0" w:line="240" w:lineRule="auto"/>
      </w:pPr>
      <w:r>
        <w:separator/>
      </w:r>
    </w:p>
  </w:endnote>
  <w:endnote w:type="continuationSeparator" w:id="0">
    <w:p w:rsidR="00C246E5" w:rsidRDefault="00C246E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246E5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6E5" w:rsidRDefault="00C246E5" w:rsidP="00564E3C">
      <w:pPr>
        <w:spacing w:after="0" w:line="240" w:lineRule="auto"/>
      </w:pPr>
      <w:r>
        <w:separator/>
      </w:r>
    </w:p>
  </w:footnote>
  <w:footnote w:type="continuationSeparator" w:id="0">
    <w:p w:rsidR="00C246E5" w:rsidRDefault="00C246E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6E5"/>
    <w:rsid w:val="00372DC6"/>
    <w:rsid w:val="00564E3C"/>
    <w:rsid w:val="0064591D"/>
    <w:rsid w:val="00C246E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967E8-77F7-4346-B4EF-992D7ED3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2015-10-31T21:24:00Z</dcterms:created>
  <dcterms:modified xsi:type="dcterms:W3CDTF">2015-10-31T21:24:00Z</dcterms:modified>
</cp:coreProperties>
</file>