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BFD2C" w14:textId="77777777" w:rsidR="00CF0FBF" w:rsidRDefault="00CF0FBF" w:rsidP="00CF0F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MARCHE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19C72E1" w14:textId="77777777" w:rsidR="00CF0FBF" w:rsidRDefault="00CF0FBF" w:rsidP="00CF0F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Wiggenhall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, Norfolk. Husbandman.</w:t>
      </w:r>
    </w:p>
    <w:p w14:paraId="39EFD8D0" w14:textId="77777777" w:rsidR="00CF0FBF" w:rsidRDefault="00CF0FBF" w:rsidP="00CF0F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5D6A72" w14:textId="77777777" w:rsidR="00CF0FBF" w:rsidRDefault="00CF0FBF" w:rsidP="00CF0F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7C96ACF" w14:textId="77777777" w:rsidR="00CF0FBF" w:rsidRDefault="00CF0FBF" w:rsidP="00CF0FBF">
      <w:pPr>
        <w:pStyle w:val="NoSpacing"/>
        <w:ind w:left="1440" w:hanging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Kebeel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William Staunton(q.v.), Mathew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Wodward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Wodford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Wodford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John Dutton(q.v.) made a plaint of</w:t>
      </w:r>
    </w:p>
    <w:p w14:paraId="45136768" w14:textId="77777777" w:rsidR="00CF0FBF" w:rsidRDefault="00CF0FBF" w:rsidP="00CF0F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trespass against him, John Rydon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Wiggenhall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St.Peter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(q.v.), William </w:t>
      </w:r>
    </w:p>
    <w:p w14:paraId="1472E351" w14:textId="77777777" w:rsidR="00CF0FBF" w:rsidRDefault="00CF0FBF" w:rsidP="00CF0FBF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Tileot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Wiggenhall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Germans(q.v.)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Gyles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Wiggenhall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St.Peter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687486F" w14:textId="77777777" w:rsidR="00CF0FBF" w:rsidRDefault="00CF0FBF" w:rsidP="00CF0F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EF29207" w14:textId="77777777" w:rsidR="00CF0FBF" w:rsidRDefault="00CF0FBF" w:rsidP="00CF0F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AD9103B" w14:textId="77777777" w:rsidR="00CF0FBF" w:rsidRDefault="00CF0FBF" w:rsidP="00CF0F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505A50" w14:textId="77777777" w:rsidR="00CF0FBF" w:rsidRDefault="00CF0FBF" w:rsidP="00CF0FB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April 2021</w:t>
      </w:r>
    </w:p>
    <w:p w14:paraId="12A0074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26DA6" w14:textId="77777777" w:rsidR="00CF0FBF" w:rsidRDefault="00CF0FBF" w:rsidP="009139A6">
      <w:r>
        <w:separator/>
      </w:r>
    </w:p>
  </w:endnote>
  <w:endnote w:type="continuationSeparator" w:id="0">
    <w:p w14:paraId="66EA2C0E" w14:textId="77777777" w:rsidR="00CF0FBF" w:rsidRDefault="00CF0F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C0E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F762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2F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33530" w14:textId="77777777" w:rsidR="00CF0FBF" w:rsidRDefault="00CF0FBF" w:rsidP="009139A6">
      <w:r>
        <w:separator/>
      </w:r>
    </w:p>
  </w:footnote>
  <w:footnote w:type="continuationSeparator" w:id="0">
    <w:p w14:paraId="6449A69E" w14:textId="77777777" w:rsidR="00CF0FBF" w:rsidRDefault="00CF0F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E09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BB6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EDB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FB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F0FB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E2C0F"/>
  <w15:chartTrackingRefBased/>
  <w15:docId w15:val="{92B5D60C-1E01-4A35-B7A8-0D6C9660A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F0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2021-05-14T11:52:00Z</dcterms:created>
  <dcterms:modified xsi:type="dcterms:W3CDTF">2021-05-14T11:53:00Z</dcterms:modified>
</cp:coreProperties>
</file>