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2C392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47F5AA3B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Tallow chandler.</w:t>
      </w:r>
    </w:p>
    <w:p w14:paraId="36906C61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9AA1FF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5AEE6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>Andrew Ferrer of London, tallow chandler(q.v.), brought a plaint of debt</w:t>
      </w:r>
    </w:p>
    <w:p w14:paraId="5C535950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4 others.</w:t>
      </w:r>
    </w:p>
    <w:p w14:paraId="04962EE7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92096C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01BDF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A1739" w14:textId="77777777" w:rsidR="006D1039" w:rsidRDefault="006D1039" w:rsidP="006D10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2022</w:t>
      </w:r>
    </w:p>
    <w:p w14:paraId="203CB8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9C53E" w14:textId="77777777" w:rsidR="006D1039" w:rsidRDefault="006D1039" w:rsidP="009139A6">
      <w:r>
        <w:separator/>
      </w:r>
    </w:p>
  </w:endnote>
  <w:endnote w:type="continuationSeparator" w:id="0">
    <w:p w14:paraId="1C212627" w14:textId="77777777" w:rsidR="006D1039" w:rsidRDefault="006D10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D8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6B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A7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0736" w14:textId="77777777" w:rsidR="006D1039" w:rsidRDefault="006D1039" w:rsidP="009139A6">
      <w:r>
        <w:separator/>
      </w:r>
    </w:p>
  </w:footnote>
  <w:footnote w:type="continuationSeparator" w:id="0">
    <w:p w14:paraId="103C6F8C" w14:textId="77777777" w:rsidR="006D1039" w:rsidRDefault="006D10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B6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A6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6E5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39"/>
    <w:rsid w:val="000666E0"/>
    <w:rsid w:val="002510B7"/>
    <w:rsid w:val="005C130B"/>
    <w:rsid w:val="006D103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A748"/>
  <w15:chartTrackingRefBased/>
  <w15:docId w15:val="{F2EA491B-5F19-4873-9927-BF223680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D10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2022-09-30T12:22:00Z</dcterms:created>
  <dcterms:modified xsi:type="dcterms:W3CDTF">2022-09-30T12:22:00Z</dcterms:modified>
</cp:coreProperties>
</file>