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F9E58" w14:textId="77777777" w:rsidR="008E6633" w:rsidRDefault="008E6633" w:rsidP="008E66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James MARCHE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163A82B1" w14:textId="77777777" w:rsidR="008E6633" w:rsidRDefault="008E6633" w:rsidP="008E66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Hedon</w:t>
      </w:r>
      <w:proofErr w:type="spellEnd"/>
      <w:r>
        <w:rPr>
          <w:rFonts w:ascii="Times New Roman" w:hAnsi="Times New Roman" w:cs="Times New Roman"/>
          <w:sz w:val="24"/>
          <w:szCs w:val="24"/>
        </w:rPr>
        <w:t>, East Riding of Yorkshire. Yeoman.</w:t>
      </w:r>
    </w:p>
    <w:p w14:paraId="5DB4895B" w14:textId="77777777" w:rsidR="008E6633" w:rsidRDefault="008E6633" w:rsidP="008E66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0645B7" w14:textId="77777777" w:rsidR="008E6633" w:rsidRDefault="008E6633" w:rsidP="008E66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AD7FA1" w14:textId="77777777" w:rsidR="008E6633" w:rsidRDefault="008E6633" w:rsidP="008E66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appears in the Plea Rolls.</w:t>
      </w:r>
    </w:p>
    <w:p w14:paraId="1C0630F6" w14:textId="77777777" w:rsidR="008E6633" w:rsidRDefault="008E6633" w:rsidP="008E66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4910F61" w14:textId="77777777" w:rsidR="008E6633" w:rsidRDefault="008E6633" w:rsidP="008E66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07D70D" w14:textId="77777777" w:rsidR="008E6633" w:rsidRDefault="008E6633" w:rsidP="008E66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D1ED42" w14:textId="77777777" w:rsidR="008E6633" w:rsidRDefault="008E6633" w:rsidP="008E66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January 2022</w:t>
      </w:r>
    </w:p>
    <w:p w14:paraId="72F4E06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FC807" w14:textId="77777777" w:rsidR="008E6633" w:rsidRDefault="008E6633" w:rsidP="009139A6">
      <w:r>
        <w:separator/>
      </w:r>
    </w:p>
  </w:endnote>
  <w:endnote w:type="continuationSeparator" w:id="0">
    <w:p w14:paraId="67651831" w14:textId="77777777" w:rsidR="008E6633" w:rsidRDefault="008E663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C020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613D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02C9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13F4F" w14:textId="77777777" w:rsidR="008E6633" w:rsidRDefault="008E6633" w:rsidP="009139A6">
      <w:r>
        <w:separator/>
      </w:r>
    </w:p>
  </w:footnote>
  <w:footnote w:type="continuationSeparator" w:id="0">
    <w:p w14:paraId="083C2A2C" w14:textId="77777777" w:rsidR="008E6633" w:rsidRDefault="008E663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A4DB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98AB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0983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633"/>
    <w:rsid w:val="000666E0"/>
    <w:rsid w:val="002510B7"/>
    <w:rsid w:val="005C130B"/>
    <w:rsid w:val="00826F5C"/>
    <w:rsid w:val="008E6633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CCD82"/>
  <w15:chartTrackingRefBased/>
  <w15:docId w15:val="{574046C9-7141-4C7E-991B-A7299C32F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E66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2022-02-07T12:30:00Z</dcterms:created>
  <dcterms:modified xsi:type="dcterms:W3CDTF">2022-02-07T12:31:00Z</dcterms:modified>
</cp:coreProperties>
</file>