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D59" w:rsidRPr="00A50DC4" w:rsidRDefault="009E7D59" w:rsidP="009E7D5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DC4">
        <w:rPr>
          <w:rFonts w:ascii="Times New Roman" w:hAnsi="Times New Roman" w:cs="Times New Roman"/>
          <w:sz w:val="24"/>
          <w:szCs w:val="24"/>
          <w:u w:val="single"/>
        </w:rPr>
        <w:t>Henry MARCHE</w:t>
      </w:r>
      <w:r w:rsidRPr="00A50DC4">
        <w:rPr>
          <w:rFonts w:ascii="Times New Roman" w:hAnsi="Times New Roman" w:cs="Times New Roman"/>
          <w:sz w:val="24"/>
          <w:szCs w:val="24"/>
        </w:rPr>
        <w:t xml:space="preserve">      (fl.1486)</w:t>
      </w:r>
    </w:p>
    <w:p w:rsidR="009E7D59" w:rsidRPr="00A50DC4" w:rsidRDefault="009E7D59" w:rsidP="009E7D5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DC4">
        <w:rPr>
          <w:rFonts w:ascii="Times New Roman" w:hAnsi="Times New Roman" w:cs="Times New Roman"/>
          <w:sz w:val="24"/>
          <w:szCs w:val="24"/>
        </w:rPr>
        <w:t>of Sandhurst, Kent.</w:t>
      </w:r>
    </w:p>
    <w:p w:rsidR="009E7D59" w:rsidRPr="00A50DC4" w:rsidRDefault="009E7D59" w:rsidP="009E7D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7D59" w:rsidRPr="00A50DC4" w:rsidRDefault="009E7D59" w:rsidP="009E7D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7D59" w:rsidRPr="00A50DC4" w:rsidRDefault="009E7D59" w:rsidP="009E7D5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DC4">
        <w:rPr>
          <w:rFonts w:ascii="Times New Roman" w:hAnsi="Times New Roman" w:cs="Times New Roman"/>
          <w:sz w:val="24"/>
          <w:szCs w:val="24"/>
        </w:rPr>
        <w:tab/>
        <w:t>1486</w:t>
      </w:r>
      <w:r w:rsidRPr="00A50DC4">
        <w:rPr>
          <w:rFonts w:ascii="Times New Roman" w:hAnsi="Times New Roman" w:cs="Times New Roman"/>
          <w:sz w:val="24"/>
          <w:szCs w:val="24"/>
        </w:rPr>
        <w:tab/>
        <w:t>He made his Will.  (Plomer p.317)</w:t>
      </w:r>
    </w:p>
    <w:p w:rsidR="009E7D59" w:rsidRPr="00A50DC4" w:rsidRDefault="009E7D59" w:rsidP="009E7D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7D59" w:rsidRPr="00A50DC4" w:rsidRDefault="009E7D59" w:rsidP="009E7D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7D59" w:rsidRPr="00A50DC4" w:rsidRDefault="009E7D59" w:rsidP="009E7D5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DC4">
        <w:rPr>
          <w:rFonts w:ascii="Times New Roman" w:hAnsi="Times New Roman" w:cs="Times New Roman"/>
          <w:sz w:val="24"/>
          <w:szCs w:val="24"/>
        </w:rPr>
        <w:t>1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7D59" w:rsidRDefault="009E7D59" w:rsidP="00564E3C">
      <w:pPr>
        <w:spacing w:after="0" w:line="240" w:lineRule="auto"/>
      </w:pPr>
      <w:r>
        <w:separator/>
      </w:r>
    </w:p>
  </w:endnote>
  <w:endnote w:type="continuationSeparator" w:id="0">
    <w:p w:rsidR="009E7D59" w:rsidRDefault="009E7D5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E7D59">
      <w:rPr>
        <w:rFonts w:ascii="Times New Roman" w:hAnsi="Times New Roman" w:cs="Times New Roman"/>
        <w:noProof/>
        <w:sz w:val="24"/>
        <w:szCs w:val="24"/>
      </w:rPr>
      <w:t>31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7D59" w:rsidRDefault="009E7D59" w:rsidP="00564E3C">
      <w:pPr>
        <w:spacing w:after="0" w:line="240" w:lineRule="auto"/>
      </w:pPr>
      <w:r>
        <w:separator/>
      </w:r>
    </w:p>
  </w:footnote>
  <w:footnote w:type="continuationSeparator" w:id="0">
    <w:p w:rsidR="009E7D59" w:rsidRDefault="009E7D5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D59"/>
    <w:rsid w:val="00372DC6"/>
    <w:rsid w:val="00564E3C"/>
    <w:rsid w:val="0064591D"/>
    <w:rsid w:val="009E7D5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E4BB6C-89BA-4AAB-BF7A-23BF07F07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2015-10-31T20:59:00Z</dcterms:created>
  <dcterms:modified xsi:type="dcterms:W3CDTF">2015-10-31T21:00:00Z</dcterms:modified>
</cp:coreProperties>
</file>