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26F" w:rsidRDefault="0021026F" w:rsidP="0021026F">
      <w:pPr>
        <w:pStyle w:val="NoSpacing"/>
      </w:pPr>
      <w:r>
        <w:rPr>
          <w:u w:val="single"/>
        </w:rPr>
        <w:t>James MAPYSDEN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21026F" w:rsidRDefault="0021026F" w:rsidP="0021026F">
      <w:pPr>
        <w:pStyle w:val="NoSpacing"/>
      </w:pPr>
      <w:r>
        <w:t xml:space="preserve">of </w:t>
      </w:r>
      <w:proofErr w:type="spellStart"/>
      <w:r>
        <w:t>Wittersham</w:t>
      </w:r>
      <w:proofErr w:type="spellEnd"/>
      <w:r>
        <w:t>, Kent. Yeoman.</w:t>
      </w:r>
    </w:p>
    <w:p w:rsidR="0021026F" w:rsidRDefault="0021026F" w:rsidP="0021026F">
      <w:pPr>
        <w:pStyle w:val="NoSpacing"/>
      </w:pPr>
    </w:p>
    <w:p w:rsidR="0021026F" w:rsidRDefault="0021026F" w:rsidP="0021026F">
      <w:pPr>
        <w:pStyle w:val="NoSpacing"/>
      </w:pPr>
    </w:p>
    <w:p w:rsidR="0021026F" w:rsidRDefault="0021026F" w:rsidP="0021026F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p.361)</w:t>
      </w:r>
    </w:p>
    <w:p w:rsidR="0021026F" w:rsidRDefault="0021026F" w:rsidP="0021026F">
      <w:pPr>
        <w:pStyle w:val="NoSpacing"/>
      </w:pPr>
      <w:r>
        <w:tab/>
      </w:r>
      <w:r>
        <w:tab/>
      </w:r>
    </w:p>
    <w:p w:rsidR="0021026F" w:rsidRDefault="0021026F" w:rsidP="0021026F">
      <w:pPr>
        <w:pStyle w:val="NoSpacing"/>
      </w:pPr>
    </w:p>
    <w:p w:rsidR="006B2F86" w:rsidRPr="0021026F" w:rsidRDefault="0021026F" w:rsidP="0021026F">
      <w:pPr>
        <w:pStyle w:val="NoSpacing"/>
      </w:pPr>
      <w:r>
        <w:t>15 October 2016</w:t>
      </w:r>
      <w:bookmarkStart w:id="0" w:name="_GoBack"/>
      <w:bookmarkEnd w:id="0"/>
    </w:p>
    <w:sectPr w:rsidR="006B2F86" w:rsidRPr="0021026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026F" w:rsidRDefault="0021026F" w:rsidP="00E71FC3">
      <w:pPr>
        <w:spacing w:after="0" w:line="240" w:lineRule="auto"/>
      </w:pPr>
      <w:r>
        <w:separator/>
      </w:r>
    </w:p>
  </w:endnote>
  <w:endnote w:type="continuationSeparator" w:id="0">
    <w:p w:rsidR="0021026F" w:rsidRDefault="0021026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026F" w:rsidRDefault="0021026F" w:rsidP="00E71FC3">
      <w:pPr>
        <w:spacing w:after="0" w:line="240" w:lineRule="auto"/>
      </w:pPr>
      <w:r>
        <w:separator/>
      </w:r>
    </w:p>
  </w:footnote>
  <w:footnote w:type="continuationSeparator" w:id="0">
    <w:p w:rsidR="0021026F" w:rsidRDefault="0021026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26F"/>
    <w:rsid w:val="001A7C09"/>
    <w:rsid w:val="0021026F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C73CC"/>
  <w15:chartTrackingRefBased/>
  <w15:docId w15:val="{4BD28036-5463-4595-9A37-B341E605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2016-10-15T20:56:00Z</dcterms:created>
  <dcterms:modified xsi:type="dcterms:W3CDTF">2016-10-15T20:57:00Z</dcterms:modified>
</cp:coreProperties>
</file>