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2FF9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MAPYLTON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DA52757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Marbeler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3E3242D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</w:p>
    <w:p w14:paraId="5BEF9794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</w:p>
    <w:p w14:paraId="119702AD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left 20s for the roods loft in the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St.Dunstan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West.</w:t>
      </w:r>
    </w:p>
    <w:p w14:paraId="694E6EA0" w14:textId="77777777" w:rsidR="002462A8" w:rsidRDefault="002462A8" w:rsidP="002462A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p.115)</w:t>
      </w:r>
    </w:p>
    <w:p w14:paraId="00F6F0C8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</w:p>
    <w:p w14:paraId="1C7FD76A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</w:p>
    <w:p w14:paraId="6F77BE2B" w14:textId="77777777" w:rsidR="002462A8" w:rsidRDefault="002462A8" w:rsidP="00246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June 2021</w:t>
      </w:r>
    </w:p>
    <w:p w14:paraId="2701EF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12ECB" w14:textId="77777777" w:rsidR="002462A8" w:rsidRDefault="002462A8" w:rsidP="009139A6">
      <w:r>
        <w:separator/>
      </w:r>
    </w:p>
  </w:endnote>
  <w:endnote w:type="continuationSeparator" w:id="0">
    <w:p w14:paraId="7865DD9E" w14:textId="77777777" w:rsidR="002462A8" w:rsidRDefault="002462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844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7D3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DF3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A8FEC" w14:textId="77777777" w:rsidR="002462A8" w:rsidRDefault="002462A8" w:rsidP="009139A6">
      <w:r>
        <w:separator/>
      </w:r>
    </w:p>
  </w:footnote>
  <w:footnote w:type="continuationSeparator" w:id="0">
    <w:p w14:paraId="46BE52E3" w14:textId="77777777" w:rsidR="002462A8" w:rsidRDefault="002462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361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FC3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1A1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A8"/>
    <w:rsid w:val="000666E0"/>
    <w:rsid w:val="002462A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AD44B"/>
  <w15:chartTrackingRefBased/>
  <w15:docId w15:val="{52D21E17-1F55-41AE-9824-22C3AF30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2A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2021-07-01T11:08:00Z</dcterms:created>
  <dcterms:modified xsi:type="dcterms:W3CDTF">2021-07-01T11:08:00Z</dcterms:modified>
</cp:coreProperties>
</file>