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A3D9D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MAPYLTON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1D9A97AA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St.Dunstan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West,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Marbeler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EB91040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B149A2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629249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Will, in which he asked to be buried in the church of the </w:t>
      </w:r>
    </w:p>
    <w:p w14:paraId="6892CA77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Carmelite Friars, Fleet Street.</w:t>
      </w:r>
    </w:p>
    <w:p w14:paraId="626E302A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383A9B8B" w14:textId="77777777" w:rsidR="0080264C" w:rsidRDefault="0080264C" w:rsidP="008026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pp.83 and 249)</w:t>
      </w:r>
    </w:p>
    <w:p w14:paraId="3B6DE6A2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(ibid.p.249)</w:t>
      </w:r>
    </w:p>
    <w:p w14:paraId="0235A51B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B9E86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CD70D8" w14:textId="77777777" w:rsidR="0080264C" w:rsidRDefault="0080264C" w:rsidP="008026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2021</w:t>
      </w:r>
    </w:p>
    <w:p w14:paraId="3E58A84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EAAC" w14:textId="77777777" w:rsidR="0080264C" w:rsidRDefault="0080264C" w:rsidP="009139A6">
      <w:r>
        <w:separator/>
      </w:r>
    </w:p>
  </w:endnote>
  <w:endnote w:type="continuationSeparator" w:id="0">
    <w:p w14:paraId="54CE3CFD" w14:textId="77777777" w:rsidR="0080264C" w:rsidRDefault="008026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49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D5B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334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CC791" w14:textId="77777777" w:rsidR="0080264C" w:rsidRDefault="0080264C" w:rsidP="009139A6">
      <w:r>
        <w:separator/>
      </w:r>
    </w:p>
  </w:footnote>
  <w:footnote w:type="continuationSeparator" w:id="0">
    <w:p w14:paraId="5DEC12DA" w14:textId="77777777" w:rsidR="0080264C" w:rsidRDefault="008026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64D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25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F5C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4C"/>
    <w:rsid w:val="000666E0"/>
    <w:rsid w:val="002510B7"/>
    <w:rsid w:val="005C130B"/>
    <w:rsid w:val="0080264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FB164"/>
  <w15:chartTrackingRefBased/>
  <w15:docId w15:val="{3F8EB365-E922-4E1F-916B-4D58C090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2021-05-21T19:34:00Z</dcterms:created>
  <dcterms:modified xsi:type="dcterms:W3CDTF">2021-05-21T19:34:00Z</dcterms:modified>
</cp:coreProperties>
</file>