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84AD6" w14:textId="77777777" w:rsidR="00960097" w:rsidRPr="00690BA6" w:rsidRDefault="00960097" w:rsidP="0096009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Roger MAPYLL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8CBAF8A" w14:textId="77777777" w:rsidR="00960097" w:rsidRDefault="00960097" w:rsidP="009600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919F2A9" w14:textId="77777777" w:rsidR="00960097" w:rsidRDefault="00960097" w:rsidP="009600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7F19B5" w14:textId="77777777" w:rsidR="00960097" w:rsidRDefault="00960097" w:rsidP="009600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0A0633" w14:textId="77777777" w:rsidR="00960097" w:rsidRDefault="00960097" w:rsidP="0096009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719CBD5F" w14:textId="77777777" w:rsidR="00960097" w:rsidRDefault="00960097" w:rsidP="0096009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519E677" w14:textId="77777777" w:rsidR="00960097" w:rsidRDefault="00960097" w:rsidP="0096009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DAB2DEE" w14:textId="77777777" w:rsidR="00960097" w:rsidRDefault="00960097" w:rsidP="0096009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0E0755" w14:textId="77777777" w:rsidR="00960097" w:rsidRDefault="00960097" w:rsidP="0096009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43C3C18" w14:textId="77777777" w:rsidR="00960097" w:rsidRDefault="00960097" w:rsidP="0096009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8 May 2021</w:t>
      </w:r>
    </w:p>
    <w:p w14:paraId="62B02B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4476A" w14:textId="77777777" w:rsidR="00960097" w:rsidRDefault="00960097" w:rsidP="009139A6">
      <w:r>
        <w:separator/>
      </w:r>
    </w:p>
  </w:endnote>
  <w:endnote w:type="continuationSeparator" w:id="0">
    <w:p w14:paraId="5C067EA4" w14:textId="77777777" w:rsidR="00960097" w:rsidRDefault="009600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25C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15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03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59F98" w14:textId="77777777" w:rsidR="00960097" w:rsidRDefault="00960097" w:rsidP="009139A6">
      <w:r>
        <w:separator/>
      </w:r>
    </w:p>
  </w:footnote>
  <w:footnote w:type="continuationSeparator" w:id="0">
    <w:p w14:paraId="20A14E40" w14:textId="77777777" w:rsidR="00960097" w:rsidRDefault="009600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836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27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018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97"/>
    <w:rsid w:val="000666E0"/>
    <w:rsid w:val="002510B7"/>
    <w:rsid w:val="005C130B"/>
    <w:rsid w:val="00826F5C"/>
    <w:rsid w:val="009139A6"/>
    <w:rsid w:val="009448BB"/>
    <w:rsid w:val="0096009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FC6AD"/>
  <w15:chartTrackingRefBased/>
  <w15:docId w15:val="{5FD34AE4-B939-4FBB-BF3C-840BF6D6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2021-06-07T19:53:00Z</dcterms:created>
  <dcterms:modified xsi:type="dcterms:W3CDTF">2021-06-07T19:53:00Z</dcterms:modified>
</cp:coreProperties>
</file>