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62844C" w14:textId="77777777" w:rsidR="007A06C7" w:rsidRDefault="007A06C7" w:rsidP="007A06C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MAPURLEY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fl.1404)</w:t>
      </w:r>
    </w:p>
    <w:p w14:paraId="417A1AE5" w14:textId="77777777" w:rsidR="007A06C7" w:rsidRDefault="007A06C7" w:rsidP="007A06C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0466A161" w14:textId="77777777" w:rsidR="007A06C7" w:rsidRDefault="007A06C7" w:rsidP="007A06C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7049C613" w14:textId="77777777" w:rsidR="007A06C7" w:rsidRDefault="007A06C7" w:rsidP="007A06C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Nov.1404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who were commissioned to levy and collect from all </w:t>
      </w:r>
    </w:p>
    <w:p w14:paraId="5940BDD0" w14:textId="77777777" w:rsidR="007A06C7" w:rsidRDefault="007A06C7" w:rsidP="007A06C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cities, </w:t>
      </w:r>
      <w:proofErr w:type="gramStart"/>
      <w:r>
        <w:rPr>
          <w:rFonts w:ascii="Times New Roman" w:hAnsi="Times New Roman" w:cs="Times New Roman"/>
          <w:sz w:val="24"/>
          <w:szCs w:val="24"/>
        </w:rPr>
        <w:t>boroughs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towns and from all secular lords and lay persons having</w:t>
      </w:r>
    </w:p>
    <w:p w14:paraId="23BEB898" w14:textId="77777777" w:rsidR="007A06C7" w:rsidRDefault="007A06C7" w:rsidP="007A06C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good and possessions, and others both great and small in Nottinghamshire, </w:t>
      </w:r>
    </w:p>
    <w:p w14:paraId="66BC6580" w14:textId="77777777" w:rsidR="007A06C7" w:rsidRDefault="007A06C7" w:rsidP="007A06C7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except ecclesiastical persons, the two fifteenths and two tenths granted </w:t>
      </w:r>
    </w:p>
    <w:p w14:paraId="648EC7E0" w14:textId="77777777" w:rsidR="007A06C7" w:rsidRDefault="007A06C7" w:rsidP="007A06C7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the King at the last Parliament.   (C.F.R. 1399-1405 p.285)</w:t>
      </w:r>
    </w:p>
    <w:p w14:paraId="5496B730" w14:textId="77777777" w:rsidR="007A06C7" w:rsidRDefault="007A06C7" w:rsidP="007A06C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34FE8BF9" w14:textId="77777777" w:rsidR="007A06C7" w:rsidRDefault="007A06C7" w:rsidP="007A06C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244C99A3" w14:textId="77777777" w:rsidR="007A06C7" w:rsidRDefault="007A06C7" w:rsidP="007A06C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July 2021</w:t>
      </w:r>
    </w:p>
    <w:p w14:paraId="772D14B9" w14:textId="77777777" w:rsidR="00BA00AB" w:rsidRPr="007A06C7" w:rsidRDefault="00BA00AB" w:rsidP="007A06C7"/>
    <w:sectPr w:rsidR="00BA00AB" w:rsidRPr="007A06C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C1D95F" w14:textId="77777777" w:rsidR="007A06C7" w:rsidRDefault="007A06C7" w:rsidP="009139A6">
      <w:r>
        <w:separator/>
      </w:r>
    </w:p>
  </w:endnote>
  <w:endnote w:type="continuationSeparator" w:id="0">
    <w:p w14:paraId="095BBBDB" w14:textId="77777777" w:rsidR="007A06C7" w:rsidRDefault="007A06C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A5A2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7F1C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D00F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80F000" w14:textId="77777777" w:rsidR="007A06C7" w:rsidRDefault="007A06C7" w:rsidP="009139A6">
      <w:r>
        <w:separator/>
      </w:r>
    </w:p>
  </w:footnote>
  <w:footnote w:type="continuationSeparator" w:id="0">
    <w:p w14:paraId="084CFEE4" w14:textId="77777777" w:rsidR="007A06C7" w:rsidRDefault="007A06C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70DA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6A9C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CD41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6C7"/>
    <w:rsid w:val="000666E0"/>
    <w:rsid w:val="002510B7"/>
    <w:rsid w:val="005C130B"/>
    <w:rsid w:val="007A06C7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8FA9A"/>
  <w15:chartTrackingRefBased/>
  <w15:docId w15:val="{D24B2B67-3BCC-43B5-B1F6-395B62534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2021-08-01T15:57:00Z</dcterms:created>
  <dcterms:modified xsi:type="dcterms:W3CDTF">2021-08-01T15:57:00Z</dcterms:modified>
</cp:coreProperties>
</file>