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CCB94E" w14:textId="77777777" w:rsidR="002C5D32" w:rsidRDefault="002C5D32" w:rsidP="002C5D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MAPURLEY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fl.1478)</w:t>
      </w:r>
    </w:p>
    <w:p w14:paraId="3CEDA806" w14:textId="77777777" w:rsidR="002C5D32" w:rsidRDefault="002C5D32" w:rsidP="002C5D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Nottingham.</w:t>
      </w:r>
    </w:p>
    <w:p w14:paraId="0453BAFC" w14:textId="77777777" w:rsidR="002C5D32" w:rsidRDefault="002C5D32" w:rsidP="002C5D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390FFE" w14:textId="77777777" w:rsidR="002C5D32" w:rsidRDefault="002C5D32" w:rsidP="002C5D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2750D2" w14:textId="77777777" w:rsidR="002C5D32" w:rsidRDefault="002C5D32" w:rsidP="002C5D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Jan.1478</w:t>
      </w:r>
      <w:r>
        <w:rPr>
          <w:rFonts w:ascii="Times New Roman" w:hAnsi="Times New Roman" w:cs="Times New Roman"/>
          <w:sz w:val="24"/>
          <w:szCs w:val="24"/>
        </w:rPr>
        <w:tab/>
        <w:t xml:space="preserve">He granted 4 acres of land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Lenton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within the park by Nottingham </w:t>
      </w:r>
      <w:proofErr w:type="gramStart"/>
      <w:r>
        <w:rPr>
          <w:rFonts w:ascii="Times New Roman" w:hAnsi="Times New Roman" w:cs="Times New Roman"/>
          <w:sz w:val="24"/>
          <w:szCs w:val="24"/>
        </w:rPr>
        <w:t>Castle</w:t>
      </w:r>
      <w:proofErr w:type="gramEnd"/>
    </w:p>
    <w:p w14:paraId="3A54886B" w14:textId="77777777" w:rsidR="002C5D32" w:rsidRDefault="002C5D32" w:rsidP="002C5D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 the King.    (C.C.R. 1476-85 p.86)</w:t>
      </w:r>
    </w:p>
    <w:p w14:paraId="58023BB9" w14:textId="77777777" w:rsidR="002C5D32" w:rsidRDefault="002C5D32" w:rsidP="002C5D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BA13A7" w14:textId="77777777" w:rsidR="002C5D32" w:rsidRDefault="002C5D32" w:rsidP="002C5D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90D9A4" w14:textId="77777777" w:rsidR="002C5D32" w:rsidRDefault="002C5D32" w:rsidP="002C5D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2021</w:t>
      </w:r>
    </w:p>
    <w:p w14:paraId="1CF741C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128F67" w14:textId="77777777" w:rsidR="002C5D32" w:rsidRDefault="002C5D32" w:rsidP="009139A6">
      <w:r>
        <w:separator/>
      </w:r>
    </w:p>
  </w:endnote>
  <w:endnote w:type="continuationSeparator" w:id="0">
    <w:p w14:paraId="22B98F37" w14:textId="77777777" w:rsidR="002C5D32" w:rsidRDefault="002C5D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CC290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5BBE6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1206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A29022" w14:textId="77777777" w:rsidR="002C5D32" w:rsidRDefault="002C5D32" w:rsidP="009139A6">
      <w:r>
        <w:separator/>
      </w:r>
    </w:p>
  </w:footnote>
  <w:footnote w:type="continuationSeparator" w:id="0">
    <w:p w14:paraId="0449CE87" w14:textId="77777777" w:rsidR="002C5D32" w:rsidRDefault="002C5D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4E27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FE23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2D3A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32"/>
    <w:rsid w:val="000666E0"/>
    <w:rsid w:val="002510B7"/>
    <w:rsid w:val="002C5D32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FB0AC"/>
  <w15:chartTrackingRefBased/>
  <w15:docId w15:val="{0FC064A5-502C-46AE-AE02-2DA2C5E90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2021-03-11T11:58:00Z</dcterms:created>
  <dcterms:modified xsi:type="dcterms:W3CDTF">2021-03-11T11:59:00Z</dcterms:modified>
</cp:coreProperties>
</file>