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50DD" w14:textId="77777777" w:rsidR="00481DF0" w:rsidRDefault="00481DF0" w:rsidP="00481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MAPULTON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901FFBB" w14:textId="77777777" w:rsidR="00481DF0" w:rsidRDefault="00481DF0" w:rsidP="00481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BC93C9" w14:textId="77777777" w:rsidR="00481DF0" w:rsidRDefault="00481DF0" w:rsidP="00481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7E3A3F" w14:textId="77777777" w:rsidR="00481DF0" w:rsidRDefault="00481DF0" w:rsidP="00481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Newmarket,</w:t>
      </w:r>
    </w:p>
    <w:p w14:paraId="3A8D4D84" w14:textId="77777777" w:rsidR="00481DF0" w:rsidRDefault="00481DF0" w:rsidP="00481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Blodwell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9E3977E" w14:textId="77777777" w:rsidR="00481DF0" w:rsidRDefault="00481DF0" w:rsidP="00481DF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37B51D" w14:textId="77777777" w:rsidR="00481DF0" w:rsidRDefault="00481DF0" w:rsidP="00481DF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p.35)</w:t>
      </w:r>
    </w:p>
    <w:p w14:paraId="732BC212" w14:textId="77777777" w:rsidR="00481DF0" w:rsidRDefault="00481DF0" w:rsidP="00481DF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0C110A4" w14:textId="77777777" w:rsidR="00481DF0" w:rsidRDefault="00481DF0" w:rsidP="00481DF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9A85731" w14:textId="77777777" w:rsidR="00481DF0" w:rsidRDefault="00481DF0" w:rsidP="00481DF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 June 2022</w:t>
      </w:r>
    </w:p>
    <w:p w14:paraId="6343066F" w14:textId="0A25D722" w:rsidR="00BA00AB" w:rsidRPr="00481DF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81D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C5FDD" w14:textId="77777777" w:rsidR="00481DF0" w:rsidRDefault="00481DF0" w:rsidP="009139A6">
      <w:r>
        <w:separator/>
      </w:r>
    </w:p>
  </w:endnote>
  <w:endnote w:type="continuationSeparator" w:id="0">
    <w:p w14:paraId="7535B8FC" w14:textId="77777777" w:rsidR="00481DF0" w:rsidRDefault="00481D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6B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087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0E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CD75" w14:textId="77777777" w:rsidR="00481DF0" w:rsidRDefault="00481DF0" w:rsidP="009139A6">
      <w:r>
        <w:separator/>
      </w:r>
    </w:p>
  </w:footnote>
  <w:footnote w:type="continuationSeparator" w:id="0">
    <w:p w14:paraId="7C87FC59" w14:textId="77777777" w:rsidR="00481DF0" w:rsidRDefault="00481D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8DA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676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060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F0"/>
    <w:rsid w:val="000666E0"/>
    <w:rsid w:val="002510B7"/>
    <w:rsid w:val="00481DF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E3495"/>
  <w15:chartTrackingRefBased/>
  <w15:docId w15:val="{A418A5E4-AA59-4D97-B263-C56F75E5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2022-06-12T19:31:00Z</dcterms:created>
  <dcterms:modified xsi:type="dcterms:W3CDTF">2022-06-12T19:31:00Z</dcterms:modified>
</cp:coreProperties>
</file>