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AF069" w14:textId="77777777" w:rsidR="008D671B" w:rsidRDefault="008D671B" w:rsidP="008D671B">
      <w:proofErr w:type="spellStart"/>
      <w:r>
        <w:rPr>
          <w:u w:val="single"/>
        </w:rPr>
        <w:t>Isable</w:t>
      </w:r>
      <w:proofErr w:type="spellEnd"/>
      <w:r>
        <w:rPr>
          <w:u w:val="single"/>
        </w:rPr>
        <w:t xml:space="preserve"> MAPULTON</w:t>
      </w:r>
      <w:r>
        <w:t xml:space="preserve">   </w:t>
      </w:r>
      <w:proofErr w:type="gramStart"/>
      <w:r>
        <w:t xml:space="preserve">   (</w:t>
      </w:r>
      <w:proofErr w:type="gramEnd"/>
      <w:r>
        <w:t>d.1483)</w:t>
      </w:r>
    </w:p>
    <w:p w14:paraId="40B5EBBF" w14:textId="77777777" w:rsidR="008D671B" w:rsidRDefault="008D671B" w:rsidP="008D671B">
      <w:r>
        <w:t>of Manchester. Widow.</w:t>
      </w:r>
    </w:p>
    <w:p w14:paraId="1E21E50A" w14:textId="77777777" w:rsidR="008D671B" w:rsidRDefault="008D671B" w:rsidP="008D671B"/>
    <w:p w14:paraId="155C84A1" w14:textId="77777777" w:rsidR="008D671B" w:rsidRDefault="008D671B" w:rsidP="008D671B"/>
    <w:p w14:paraId="1958DFB8" w14:textId="77777777" w:rsidR="008D671B" w:rsidRDefault="008D671B" w:rsidP="008D671B">
      <w:r>
        <w:t xml:space="preserve">= John </w:t>
      </w:r>
      <w:proofErr w:type="spellStart"/>
      <w:r>
        <w:t>Mapulton</w:t>
      </w:r>
      <w:proofErr w:type="spellEnd"/>
      <w:r>
        <w:t>.     (</w:t>
      </w:r>
      <w:proofErr w:type="spellStart"/>
      <w:r>
        <w:t>Universary</w:t>
      </w:r>
      <w:proofErr w:type="spellEnd"/>
      <w:r>
        <w:t xml:space="preserve"> of Manchester Library ref. CLD/537)</w:t>
      </w:r>
    </w:p>
    <w:p w14:paraId="018B5769" w14:textId="77777777" w:rsidR="008D671B" w:rsidRDefault="008D671B" w:rsidP="008D671B"/>
    <w:p w14:paraId="59A50825" w14:textId="77777777" w:rsidR="008D671B" w:rsidRDefault="008D671B" w:rsidP="008D671B"/>
    <w:p w14:paraId="2B366BB4" w14:textId="77777777" w:rsidR="008D671B" w:rsidRDefault="008D671B" w:rsidP="008D671B">
      <w:r>
        <w:t xml:space="preserve">  5 May1483</w:t>
      </w:r>
      <w:r>
        <w:tab/>
        <w:t>She made her testament.    (ibid.)</w:t>
      </w:r>
    </w:p>
    <w:p w14:paraId="61CEABC9" w14:textId="77777777" w:rsidR="008D671B" w:rsidRDefault="008D671B" w:rsidP="008D671B">
      <w:r>
        <w:t>12 Jun.</w:t>
      </w:r>
      <w:r>
        <w:tab/>
      </w:r>
      <w:r>
        <w:tab/>
        <w:t>Probate of her Will.   (ibid.)</w:t>
      </w:r>
    </w:p>
    <w:p w14:paraId="50A11E3A" w14:textId="77777777" w:rsidR="008D671B" w:rsidRDefault="008D671B" w:rsidP="008D671B"/>
    <w:p w14:paraId="5011799A" w14:textId="77777777" w:rsidR="008D671B" w:rsidRDefault="008D671B" w:rsidP="008D671B"/>
    <w:p w14:paraId="4972DD50" w14:textId="77777777" w:rsidR="008D671B" w:rsidRDefault="008D671B" w:rsidP="008D671B">
      <w:r>
        <w:t>7 October 2018</w:t>
      </w:r>
    </w:p>
    <w:p w14:paraId="529CD679" w14:textId="77777777" w:rsidR="006B2F86" w:rsidRPr="00E71FC3" w:rsidRDefault="008D67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C87CD" w14:textId="77777777" w:rsidR="008D671B" w:rsidRDefault="008D671B" w:rsidP="00E71FC3">
      <w:r>
        <w:separator/>
      </w:r>
    </w:p>
  </w:endnote>
  <w:endnote w:type="continuationSeparator" w:id="0">
    <w:p w14:paraId="05F5301D" w14:textId="77777777" w:rsidR="008D671B" w:rsidRDefault="008D67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F82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CB18D" w14:textId="77777777" w:rsidR="008D671B" w:rsidRDefault="008D671B" w:rsidP="00E71FC3">
      <w:r>
        <w:separator/>
      </w:r>
    </w:p>
  </w:footnote>
  <w:footnote w:type="continuationSeparator" w:id="0">
    <w:p w14:paraId="7E408A12" w14:textId="77777777" w:rsidR="008D671B" w:rsidRDefault="008D67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1B"/>
    <w:rsid w:val="001A7C09"/>
    <w:rsid w:val="00577BD5"/>
    <w:rsid w:val="00656CBA"/>
    <w:rsid w:val="006A1F77"/>
    <w:rsid w:val="00733BE7"/>
    <w:rsid w:val="008D671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829C0"/>
  <w15:chartTrackingRefBased/>
  <w15:docId w15:val="{976B46F9-9263-4C0B-9FB6-98A12036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671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2019-04-02T19:16:00Z</dcterms:created>
  <dcterms:modified xsi:type="dcterms:W3CDTF">2019-04-02T19:19:00Z</dcterms:modified>
</cp:coreProperties>
</file>