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B492E" w14:textId="77777777" w:rsidR="00326A3A" w:rsidRDefault="00326A3A" w:rsidP="00326A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MAPLYSDEN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fl.1501)</w:t>
      </w:r>
    </w:p>
    <w:p w14:paraId="2E5330F8" w14:textId="77777777" w:rsidR="00326A3A" w:rsidRDefault="00326A3A" w:rsidP="00326A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West </w:t>
      </w:r>
      <w:proofErr w:type="spellStart"/>
      <w:r>
        <w:rPr>
          <w:rFonts w:ascii="Times New Roman" w:hAnsi="Times New Roman" w:cs="Times New Roman"/>
          <w:sz w:val="24"/>
          <w:szCs w:val="24"/>
        </w:rPr>
        <w:t>Malling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488A69F8" w14:textId="77777777" w:rsidR="00326A3A" w:rsidRDefault="00326A3A" w:rsidP="00326A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101AB3" w14:textId="77777777" w:rsidR="00326A3A" w:rsidRDefault="00326A3A" w:rsidP="00326A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1DD0311" w14:textId="77777777" w:rsidR="00326A3A" w:rsidRDefault="00326A3A" w:rsidP="00326A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6CB8C4C" w14:textId="77777777" w:rsidR="00326A3A" w:rsidRDefault="00326A3A" w:rsidP="00326A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B0142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https://www.kentarchaeology.org.uk/Research/Libr/Wills/NameOrder/M.htm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9D24534" w14:textId="77777777" w:rsidR="00326A3A" w:rsidRDefault="00326A3A" w:rsidP="00326A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2B5D700" w14:textId="77777777" w:rsidR="00326A3A" w:rsidRDefault="00326A3A" w:rsidP="00326A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05DF42" w14:textId="77777777" w:rsidR="00326A3A" w:rsidRDefault="00326A3A" w:rsidP="00326A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2022</w:t>
      </w:r>
    </w:p>
    <w:p w14:paraId="2AC6BB6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56636" w14:textId="77777777" w:rsidR="00326A3A" w:rsidRDefault="00326A3A" w:rsidP="009139A6">
      <w:r>
        <w:separator/>
      </w:r>
    </w:p>
  </w:endnote>
  <w:endnote w:type="continuationSeparator" w:id="0">
    <w:p w14:paraId="7982F939" w14:textId="77777777" w:rsidR="00326A3A" w:rsidRDefault="00326A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CC3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B28C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D99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FF366" w14:textId="77777777" w:rsidR="00326A3A" w:rsidRDefault="00326A3A" w:rsidP="009139A6">
      <w:r>
        <w:separator/>
      </w:r>
    </w:p>
  </w:footnote>
  <w:footnote w:type="continuationSeparator" w:id="0">
    <w:p w14:paraId="4D91512D" w14:textId="77777777" w:rsidR="00326A3A" w:rsidRDefault="00326A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DD5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CB0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51F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A3A"/>
    <w:rsid w:val="000666E0"/>
    <w:rsid w:val="002510B7"/>
    <w:rsid w:val="00326A3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A7A74"/>
  <w15:chartTrackingRefBased/>
  <w15:docId w15:val="{F9C8584F-DD17-41EC-9606-A55C17AF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26A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M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2022-04-09T13:19:00Z</dcterms:created>
  <dcterms:modified xsi:type="dcterms:W3CDTF">2022-04-09T13:19:00Z</dcterms:modified>
</cp:coreProperties>
</file>