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58071" w14:textId="77777777" w:rsidR="00E80A83" w:rsidRDefault="00E80A83" w:rsidP="00E80A8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MAPLYSDEN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fl.1507)</w:t>
      </w:r>
    </w:p>
    <w:p w14:paraId="0D2D2920" w14:textId="77777777" w:rsidR="00E80A83" w:rsidRDefault="00E80A83" w:rsidP="00E80A8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Goudhurst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188F5B56" w14:textId="77777777" w:rsidR="00E80A83" w:rsidRDefault="00E80A83" w:rsidP="00E80A8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EAFBA3F" w14:textId="77777777" w:rsidR="00E80A83" w:rsidRDefault="00E80A83" w:rsidP="00E80A8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688F215" w14:textId="77777777" w:rsidR="00E80A83" w:rsidRDefault="00E80A83" w:rsidP="00E80A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Feb.1507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EBBD863" w14:textId="77777777" w:rsidR="00E80A83" w:rsidRDefault="00E80A83" w:rsidP="00E80A8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B0142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https://www.kentarchaeology.org.uk/Research/Libr/Wills/NameOrder/M.htm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7690FC0" w14:textId="77777777" w:rsidR="00E80A83" w:rsidRDefault="00E80A83" w:rsidP="00E80A8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48E2505" w14:textId="77777777" w:rsidR="00E80A83" w:rsidRDefault="00E80A83" w:rsidP="00E80A8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C2F1CB7" w14:textId="77777777" w:rsidR="00E80A83" w:rsidRDefault="00E80A83" w:rsidP="00E80A8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April 2022</w:t>
      </w:r>
    </w:p>
    <w:p w14:paraId="345B7B7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A844E" w14:textId="77777777" w:rsidR="00E80A83" w:rsidRDefault="00E80A83" w:rsidP="009139A6">
      <w:r>
        <w:separator/>
      </w:r>
    </w:p>
  </w:endnote>
  <w:endnote w:type="continuationSeparator" w:id="0">
    <w:p w14:paraId="1E5C7A67" w14:textId="77777777" w:rsidR="00E80A83" w:rsidRDefault="00E80A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ECF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1BFA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BBF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CCEC3" w14:textId="77777777" w:rsidR="00E80A83" w:rsidRDefault="00E80A83" w:rsidP="009139A6">
      <w:r>
        <w:separator/>
      </w:r>
    </w:p>
  </w:footnote>
  <w:footnote w:type="continuationSeparator" w:id="0">
    <w:p w14:paraId="7D29CE90" w14:textId="77777777" w:rsidR="00E80A83" w:rsidRDefault="00E80A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047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04C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696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A8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80A8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46B74"/>
  <w15:chartTrackingRefBased/>
  <w15:docId w15:val="{4F5CC86D-FB1C-4DEA-86A2-2813ABE98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80A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M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2022-04-09T13:20:00Z</dcterms:created>
  <dcterms:modified xsi:type="dcterms:W3CDTF">2022-04-09T13:20:00Z</dcterms:modified>
</cp:coreProperties>
</file>