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C11" w:rsidRPr="00190A26" w:rsidRDefault="00013C11" w:rsidP="00013C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0A26">
        <w:rPr>
          <w:rFonts w:ascii="Times New Roman" w:hAnsi="Times New Roman" w:cs="Times New Roman"/>
          <w:sz w:val="24"/>
          <w:szCs w:val="24"/>
          <w:u w:val="single"/>
        </w:rPr>
        <w:t>Thomas MAPLISDEN</w:t>
      </w:r>
      <w:r w:rsidRPr="00190A26">
        <w:rPr>
          <w:rFonts w:ascii="Times New Roman" w:hAnsi="Times New Roman" w:cs="Times New Roman"/>
          <w:sz w:val="24"/>
          <w:szCs w:val="24"/>
        </w:rPr>
        <w:t xml:space="preserve">      (fl.1498)</w:t>
      </w:r>
    </w:p>
    <w:p w:rsidR="00013C11" w:rsidRPr="00190A26" w:rsidRDefault="00013C11" w:rsidP="00013C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0A26">
        <w:rPr>
          <w:rFonts w:ascii="Times New Roman" w:hAnsi="Times New Roman" w:cs="Times New Roman"/>
          <w:sz w:val="24"/>
          <w:szCs w:val="24"/>
        </w:rPr>
        <w:t>of Rolvenden, Kent.</w:t>
      </w:r>
    </w:p>
    <w:p w:rsidR="00013C11" w:rsidRPr="00190A26" w:rsidRDefault="00013C11" w:rsidP="00013C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C11" w:rsidRPr="00190A26" w:rsidRDefault="00013C11" w:rsidP="00013C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C11" w:rsidRPr="00190A26" w:rsidRDefault="00013C11" w:rsidP="00013C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0A26">
        <w:rPr>
          <w:rFonts w:ascii="Times New Roman" w:hAnsi="Times New Roman" w:cs="Times New Roman"/>
          <w:sz w:val="24"/>
          <w:szCs w:val="24"/>
        </w:rPr>
        <w:tab/>
        <w:t>1498</w:t>
      </w:r>
      <w:r w:rsidRPr="00190A26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013C11" w:rsidRPr="00190A26" w:rsidRDefault="00013C11" w:rsidP="00013C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C11" w:rsidRPr="00190A26" w:rsidRDefault="00013C11" w:rsidP="00013C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3C11" w:rsidRPr="00190A26" w:rsidRDefault="00013C11" w:rsidP="00013C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0A26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C11" w:rsidRDefault="00013C11" w:rsidP="00564E3C">
      <w:pPr>
        <w:spacing w:after="0" w:line="240" w:lineRule="auto"/>
      </w:pPr>
      <w:r>
        <w:separator/>
      </w:r>
    </w:p>
  </w:endnote>
  <w:endnote w:type="continuationSeparator" w:id="0">
    <w:p w:rsidR="00013C11" w:rsidRDefault="00013C1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13C11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C11" w:rsidRDefault="00013C11" w:rsidP="00564E3C">
      <w:pPr>
        <w:spacing w:after="0" w:line="240" w:lineRule="auto"/>
      </w:pPr>
      <w:r>
        <w:separator/>
      </w:r>
    </w:p>
  </w:footnote>
  <w:footnote w:type="continuationSeparator" w:id="0">
    <w:p w:rsidR="00013C11" w:rsidRDefault="00013C1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11"/>
    <w:rsid w:val="00013C1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486548-B0B7-4F40-BE0D-15A120EB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2015-10-15T21:20:00Z</dcterms:created>
  <dcterms:modified xsi:type="dcterms:W3CDTF">2015-10-15T21:21:00Z</dcterms:modified>
</cp:coreProperties>
</file>