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  <w:u w:val="single"/>
        </w:rPr>
        <w:t>Stephen MAPLISDEN</w:t>
      </w:r>
      <w:r w:rsidRPr="00AE2705">
        <w:rPr>
          <w:rFonts w:ascii="Times New Roman" w:hAnsi="Times New Roman" w:cs="Times New Roman"/>
          <w:sz w:val="24"/>
          <w:szCs w:val="24"/>
        </w:rPr>
        <w:t xml:space="preserve">       (fl.1479-80)</w:t>
      </w:r>
    </w:p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of Great Chart, Kent.</w:t>
      </w:r>
    </w:p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 xml:space="preserve">       1479-80</w:t>
      </w:r>
      <w:r w:rsidRPr="00AE2705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0EEC" w:rsidRPr="00AE2705" w:rsidRDefault="00E20EEC" w:rsidP="00E20E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2705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EEC" w:rsidRDefault="00E20EEC" w:rsidP="00564E3C">
      <w:pPr>
        <w:spacing w:after="0" w:line="240" w:lineRule="auto"/>
      </w:pPr>
      <w:r>
        <w:separator/>
      </w:r>
    </w:p>
  </w:endnote>
  <w:endnote w:type="continuationSeparator" w:id="0">
    <w:p w:rsidR="00E20EEC" w:rsidRDefault="00E20EE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20EEC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EEC" w:rsidRDefault="00E20EEC" w:rsidP="00564E3C">
      <w:pPr>
        <w:spacing w:after="0" w:line="240" w:lineRule="auto"/>
      </w:pPr>
      <w:r>
        <w:separator/>
      </w:r>
    </w:p>
  </w:footnote>
  <w:footnote w:type="continuationSeparator" w:id="0">
    <w:p w:rsidR="00E20EEC" w:rsidRDefault="00E20EE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EC"/>
    <w:rsid w:val="00372DC6"/>
    <w:rsid w:val="00564E3C"/>
    <w:rsid w:val="0064591D"/>
    <w:rsid w:val="00DD5B8A"/>
    <w:rsid w:val="00E20EE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364F0C-8C5E-4552-9D5E-C785EA67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2015-10-15T21:12:00Z</dcterms:created>
  <dcterms:modified xsi:type="dcterms:W3CDTF">2015-10-15T21:14:00Z</dcterms:modified>
</cp:coreProperties>
</file>