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48D" w:rsidRPr="00AE2705" w:rsidRDefault="00F5648D" w:rsidP="00F564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  <w:u w:val="single"/>
        </w:rPr>
        <w:t>John MAPLISDEN</w:t>
      </w:r>
      <w:r w:rsidRPr="00AE2705">
        <w:rPr>
          <w:rFonts w:ascii="Times New Roman" w:hAnsi="Times New Roman" w:cs="Times New Roman"/>
          <w:sz w:val="24"/>
          <w:szCs w:val="24"/>
        </w:rPr>
        <w:t xml:space="preserve">       (fl.1505)</w:t>
      </w:r>
    </w:p>
    <w:p w:rsidR="00F5648D" w:rsidRPr="00AE2705" w:rsidRDefault="00F5648D" w:rsidP="00F564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>of Bethersden, Kent.</w:t>
      </w:r>
    </w:p>
    <w:p w:rsidR="00F5648D" w:rsidRPr="00AE2705" w:rsidRDefault="00F5648D" w:rsidP="00F564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8D" w:rsidRPr="00AE2705" w:rsidRDefault="00F5648D" w:rsidP="00F564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8D" w:rsidRPr="00AE2705" w:rsidRDefault="00F5648D" w:rsidP="00F564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ab/>
        <w:t>1505</w:t>
      </w:r>
      <w:r w:rsidRPr="00AE2705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F5648D" w:rsidRPr="00AE2705" w:rsidRDefault="00F5648D" w:rsidP="00F564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8D" w:rsidRPr="00AE2705" w:rsidRDefault="00F5648D" w:rsidP="00F564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8D" w:rsidRPr="00AE2705" w:rsidRDefault="00F5648D" w:rsidP="00F564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48D" w:rsidRDefault="00F5648D" w:rsidP="00564E3C">
      <w:pPr>
        <w:spacing w:after="0" w:line="240" w:lineRule="auto"/>
      </w:pPr>
      <w:r>
        <w:separator/>
      </w:r>
    </w:p>
  </w:endnote>
  <w:endnote w:type="continuationSeparator" w:id="0">
    <w:p w:rsidR="00F5648D" w:rsidRDefault="00F5648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5648D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48D" w:rsidRDefault="00F5648D" w:rsidP="00564E3C">
      <w:pPr>
        <w:spacing w:after="0" w:line="240" w:lineRule="auto"/>
      </w:pPr>
      <w:r>
        <w:separator/>
      </w:r>
    </w:p>
  </w:footnote>
  <w:footnote w:type="continuationSeparator" w:id="0">
    <w:p w:rsidR="00F5648D" w:rsidRDefault="00F5648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8D"/>
    <w:rsid w:val="00372DC6"/>
    <w:rsid w:val="00564E3C"/>
    <w:rsid w:val="0064591D"/>
    <w:rsid w:val="00DD5B8A"/>
    <w:rsid w:val="00EB41B8"/>
    <w:rsid w:val="00F14DE1"/>
    <w:rsid w:val="00F5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E5EEF6-F0DF-4370-B637-A3671990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2015-10-15T21:10:00Z</dcterms:created>
  <dcterms:modified xsi:type="dcterms:W3CDTF">2015-10-15T21:11:00Z</dcterms:modified>
</cp:coreProperties>
</file>