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7C5" w:rsidRPr="00AE2705" w:rsidRDefault="00EA67C5" w:rsidP="00EA67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  <w:u w:val="single"/>
        </w:rPr>
        <w:t>Joane MAPLISDEN</w:t>
      </w:r>
      <w:r w:rsidRPr="00AE2705">
        <w:rPr>
          <w:rFonts w:ascii="Times New Roman" w:hAnsi="Times New Roman" w:cs="Times New Roman"/>
          <w:sz w:val="24"/>
          <w:szCs w:val="24"/>
        </w:rPr>
        <w:t xml:space="preserve">       (fl.1494)</w:t>
      </w:r>
    </w:p>
    <w:p w:rsidR="00EA67C5" w:rsidRPr="00AE2705" w:rsidRDefault="00EA67C5" w:rsidP="00EA67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</w:rPr>
        <w:t>of Goudhurst, Kent.</w:t>
      </w:r>
    </w:p>
    <w:p w:rsidR="00EA67C5" w:rsidRPr="00AE2705" w:rsidRDefault="00EA67C5" w:rsidP="00EA6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67C5" w:rsidRPr="00AE2705" w:rsidRDefault="00EA67C5" w:rsidP="00EA6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67C5" w:rsidRPr="00AE2705" w:rsidRDefault="00EA67C5" w:rsidP="00EA67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</w:rPr>
        <w:tab/>
        <w:t>1494</w:t>
      </w:r>
      <w:r w:rsidRPr="00AE2705">
        <w:rPr>
          <w:rFonts w:ascii="Times New Roman" w:hAnsi="Times New Roman" w:cs="Times New Roman"/>
          <w:sz w:val="24"/>
          <w:szCs w:val="24"/>
        </w:rPr>
        <w:tab/>
        <w:t>She made her Will.  (Plomer p.314)</w:t>
      </w:r>
    </w:p>
    <w:p w:rsidR="00EA67C5" w:rsidRPr="00AE2705" w:rsidRDefault="00EA67C5" w:rsidP="00EA6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67C5" w:rsidRPr="00AE2705" w:rsidRDefault="00EA67C5" w:rsidP="00EA6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67C5" w:rsidRPr="00AE2705" w:rsidRDefault="00EA67C5" w:rsidP="00EA67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</w:rPr>
        <w:t>18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7C5" w:rsidRDefault="00EA67C5" w:rsidP="00564E3C">
      <w:pPr>
        <w:spacing w:after="0" w:line="240" w:lineRule="auto"/>
      </w:pPr>
      <w:r>
        <w:separator/>
      </w:r>
    </w:p>
  </w:endnote>
  <w:endnote w:type="continuationSeparator" w:id="0">
    <w:p w:rsidR="00EA67C5" w:rsidRDefault="00EA67C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A67C5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7C5" w:rsidRDefault="00EA67C5" w:rsidP="00564E3C">
      <w:pPr>
        <w:spacing w:after="0" w:line="240" w:lineRule="auto"/>
      </w:pPr>
      <w:r>
        <w:separator/>
      </w:r>
    </w:p>
  </w:footnote>
  <w:footnote w:type="continuationSeparator" w:id="0">
    <w:p w:rsidR="00EA67C5" w:rsidRDefault="00EA67C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7C5"/>
    <w:rsid w:val="00372DC6"/>
    <w:rsid w:val="00564E3C"/>
    <w:rsid w:val="0064591D"/>
    <w:rsid w:val="00DD5B8A"/>
    <w:rsid w:val="00EA67C5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9B6D4E-3655-4895-9FA7-6AC4A1F9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2015-10-15T21:09:00Z</dcterms:created>
  <dcterms:modified xsi:type="dcterms:W3CDTF">2015-10-15T21:10:00Z</dcterms:modified>
</cp:coreProperties>
</file>