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58A1A" w14:textId="77777777" w:rsidR="005F6A71" w:rsidRDefault="005F6A71" w:rsidP="005F6A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MAPLISDEN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6D4FB5D3" w14:textId="77777777" w:rsidR="005F6A71" w:rsidRDefault="005F6A71" w:rsidP="005F6A71">
      <w:pPr>
        <w:pStyle w:val="NoSpacing"/>
        <w:rPr>
          <w:rFonts w:eastAsia="Times New Roman" w:cs="Times New Roman"/>
          <w:szCs w:val="24"/>
        </w:rPr>
      </w:pPr>
    </w:p>
    <w:p w14:paraId="25FF4A34" w14:textId="77777777" w:rsidR="005F6A71" w:rsidRDefault="005F6A71" w:rsidP="005F6A71">
      <w:pPr>
        <w:pStyle w:val="NoSpacing"/>
        <w:rPr>
          <w:rFonts w:eastAsia="Times New Roman" w:cs="Times New Roman"/>
          <w:szCs w:val="24"/>
        </w:rPr>
      </w:pPr>
    </w:p>
    <w:p w14:paraId="4DCE6BC1" w14:textId="77777777" w:rsidR="005F6A71" w:rsidRDefault="005F6A71" w:rsidP="005F6A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Sep.1479</w:t>
      </w:r>
      <w:r>
        <w:rPr>
          <w:rFonts w:eastAsia="Times New Roman" w:cs="Times New Roman"/>
          <w:szCs w:val="24"/>
        </w:rPr>
        <w:tab/>
        <w:t xml:space="preserve">Stephen </w:t>
      </w:r>
      <w:proofErr w:type="spellStart"/>
      <w:r>
        <w:rPr>
          <w:rFonts w:eastAsia="Times New Roman" w:cs="Times New Roman"/>
          <w:szCs w:val="24"/>
        </w:rPr>
        <w:t>Bronyngbury</w:t>
      </w:r>
      <w:proofErr w:type="spellEnd"/>
      <w:r>
        <w:rPr>
          <w:rFonts w:eastAsia="Times New Roman" w:cs="Times New Roman"/>
          <w:szCs w:val="24"/>
        </w:rPr>
        <w:t xml:space="preserve"> of Morden, Cambridgeshire(q.v.), </w:t>
      </w:r>
      <w:proofErr w:type="gramStart"/>
      <w:r>
        <w:rPr>
          <w:rFonts w:eastAsia="Times New Roman" w:cs="Times New Roman"/>
          <w:szCs w:val="24"/>
        </w:rPr>
        <w:t>bequeathed</w:t>
      </w:r>
      <w:proofErr w:type="gramEnd"/>
    </w:p>
    <w:p w14:paraId="0308B42B" w14:textId="77777777" w:rsidR="005F6A71" w:rsidRDefault="005F6A71" w:rsidP="005F6A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him 12d.</w:t>
      </w:r>
    </w:p>
    <w:p w14:paraId="7FF47C0E" w14:textId="77777777" w:rsidR="005F6A71" w:rsidRDefault="005F6A71" w:rsidP="005F6A71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</w:t>
      </w:r>
    </w:p>
    <w:p w14:paraId="61482C42" w14:textId="77777777" w:rsidR="005F6A71" w:rsidRDefault="005F6A71" w:rsidP="005F6A7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pp.364-5)</w:t>
      </w:r>
    </w:p>
    <w:p w14:paraId="28D6C49B" w14:textId="77777777" w:rsidR="005F6A71" w:rsidRDefault="005F6A71" w:rsidP="005F6A71">
      <w:pPr>
        <w:pStyle w:val="NoSpacing"/>
        <w:rPr>
          <w:rFonts w:eastAsia="Times New Roman" w:cs="Times New Roman"/>
          <w:szCs w:val="24"/>
        </w:rPr>
      </w:pPr>
    </w:p>
    <w:p w14:paraId="524145F9" w14:textId="77777777" w:rsidR="005F6A71" w:rsidRDefault="005F6A71" w:rsidP="005F6A71">
      <w:pPr>
        <w:pStyle w:val="NoSpacing"/>
        <w:rPr>
          <w:rFonts w:eastAsia="Times New Roman" w:cs="Times New Roman"/>
          <w:szCs w:val="24"/>
        </w:rPr>
      </w:pPr>
    </w:p>
    <w:p w14:paraId="2D264F3A" w14:textId="77777777" w:rsidR="005F6A71" w:rsidRDefault="005F6A71" w:rsidP="005F6A7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2023</w:t>
      </w:r>
    </w:p>
    <w:p w14:paraId="2CFF4C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BE944" w14:textId="77777777" w:rsidR="005F6A71" w:rsidRDefault="005F6A71" w:rsidP="009139A6">
      <w:r>
        <w:separator/>
      </w:r>
    </w:p>
  </w:endnote>
  <w:endnote w:type="continuationSeparator" w:id="0">
    <w:p w14:paraId="1CC1C629" w14:textId="77777777" w:rsidR="005F6A71" w:rsidRDefault="005F6A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DA4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A4D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99E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79D66" w14:textId="77777777" w:rsidR="005F6A71" w:rsidRDefault="005F6A71" w:rsidP="009139A6">
      <w:r>
        <w:separator/>
      </w:r>
    </w:p>
  </w:footnote>
  <w:footnote w:type="continuationSeparator" w:id="0">
    <w:p w14:paraId="06AFBCC0" w14:textId="77777777" w:rsidR="005F6A71" w:rsidRDefault="005F6A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84F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AF7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987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71"/>
    <w:rsid w:val="000666E0"/>
    <w:rsid w:val="002510B7"/>
    <w:rsid w:val="005C130B"/>
    <w:rsid w:val="005F6A7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E81D4"/>
  <w15:chartTrackingRefBased/>
  <w15:docId w15:val="{4D626CDD-B630-46D8-8993-055531F4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2023-11-24T11:08:00Z</dcterms:created>
  <dcterms:modified xsi:type="dcterms:W3CDTF">2023-11-24T11:09:00Z</dcterms:modified>
</cp:coreProperties>
</file>