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168" w:rsidRPr="00507245" w:rsidRDefault="005D4168" w:rsidP="005D41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7245">
        <w:rPr>
          <w:rFonts w:ascii="Times New Roman" w:hAnsi="Times New Roman" w:cs="Times New Roman"/>
          <w:sz w:val="24"/>
          <w:szCs w:val="24"/>
          <w:u w:val="single"/>
        </w:rPr>
        <w:t>Alice MAPLISDEN</w:t>
      </w:r>
      <w:r w:rsidRPr="00507245">
        <w:rPr>
          <w:rFonts w:ascii="Times New Roman" w:hAnsi="Times New Roman" w:cs="Times New Roman"/>
          <w:sz w:val="24"/>
          <w:szCs w:val="24"/>
        </w:rPr>
        <w:t xml:space="preserve">         (fl.1474)</w:t>
      </w:r>
    </w:p>
    <w:p w:rsidR="005D4168" w:rsidRPr="00507245" w:rsidRDefault="005D4168" w:rsidP="005D41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7245">
        <w:rPr>
          <w:rFonts w:ascii="Times New Roman" w:hAnsi="Times New Roman" w:cs="Times New Roman"/>
          <w:sz w:val="24"/>
          <w:szCs w:val="24"/>
        </w:rPr>
        <w:t>of Marden, Kent.</w:t>
      </w:r>
    </w:p>
    <w:p w:rsidR="005D4168" w:rsidRPr="00507245" w:rsidRDefault="005D4168" w:rsidP="005D41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4168" w:rsidRPr="00507245" w:rsidRDefault="005D4168" w:rsidP="005D41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4168" w:rsidRPr="00507245" w:rsidRDefault="005D4168" w:rsidP="005D41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7245">
        <w:rPr>
          <w:rFonts w:ascii="Times New Roman" w:hAnsi="Times New Roman" w:cs="Times New Roman"/>
          <w:sz w:val="24"/>
          <w:szCs w:val="24"/>
        </w:rPr>
        <w:tab/>
        <w:t>1474</w:t>
      </w:r>
      <w:r w:rsidRPr="00507245">
        <w:rPr>
          <w:rFonts w:ascii="Times New Roman" w:hAnsi="Times New Roman" w:cs="Times New Roman"/>
          <w:sz w:val="24"/>
          <w:szCs w:val="24"/>
        </w:rPr>
        <w:tab/>
        <w:t>He made his Will.  (Plomer p.314)</w:t>
      </w:r>
    </w:p>
    <w:p w:rsidR="005D4168" w:rsidRPr="00507245" w:rsidRDefault="005D4168" w:rsidP="005D41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4168" w:rsidRPr="00507245" w:rsidRDefault="005D4168" w:rsidP="005D41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4168" w:rsidRPr="00507245" w:rsidRDefault="005D4168" w:rsidP="005D41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7245">
        <w:rPr>
          <w:rFonts w:ascii="Times New Roman" w:hAnsi="Times New Roman" w:cs="Times New Roman"/>
          <w:sz w:val="24"/>
          <w:szCs w:val="24"/>
        </w:rPr>
        <w:t>18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168" w:rsidRDefault="005D4168" w:rsidP="00564E3C">
      <w:pPr>
        <w:spacing w:after="0" w:line="240" w:lineRule="auto"/>
      </w:pPr>
      <w:r>
        <w:separator/>
      </w:r>
    </w:p>
  </w:endnote>
  <w:endnote w:type="continuationSeparator" w:id="0">
    <w:p w:rsidR="005D4168" w:rsidRDefault="005D416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D4168">
      <w:rPr>
        <w:rFonts w:ascii="Times New Roman" w:hAnsi="Times New Roman" w:cs="Times New Roman"/>
        <w:noProof/>
        <w:sz w:val="24"/>
        <w:szCs w:val="24"/>
      </w:rPr>
      <w:t>13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168" w:rsidRDefault="005D4168" w:rsidP="00564E3C">
      <w:pPr>
        <w:spacing w:after="0" w:line="240" w:lineRule="auto"/>
      </w:pPr>
      <w:r>
        <w:separator/>
      </w:r>
    </w:p>
  </w:footnote>
  <w:footnote w:type="continuationSeparator" w:id="0">
    <w:p w:rsidR="005D4168" w:rsidRDefault="005D416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168"/>
    <w:rsid w:val="00372DC6"/>
    <w:rsid w:val="00564E3C"/>
    <w:rsid w:val="005D4168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267131-8C23-4555-9CBD-AAF7844D1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2015-10-13T19:42:00Z</dcterms:created>
  <dcterms:modified xsi:type="dcterms:W3CDTF">2015-10-13T19:43:00Z</dcterms:modified>
</cp:coreProperties>
</file>