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031B0" w14:textId="6B365C39" w:rsidR="006B2F86" w:rsidRDefault="00EB1E98" w:rsidP="00E71FC3">
      <w:pPr>
        <w:pStyle w:val="NoSpacing"/>
      </w:pPr>
      <w:r>
        <w:rPr>
          <w:u w:val="single"/>
        </w:rPr>
        <w:t>William MAPLETON</w:t>
      </w:r>
      <w:r>
        <w:t xml:space="preserve">   </w:t>
      </w:r>
      <w:proofErr w:type="gramStart"/>
      <w:r>
        <w:t xml:space="preserve">   (</w:t>
      </w:r>
      <w:proofErr w:type="gramEnd"/>
      <w:r>
        <w:t>fl.1508)</w:t>
      </w:r>
    </w:p>
    <w:p w14:paraId="1F7CF4AA" w14:textId="34B88C3D" w:rsidR="00EB1E98" w:rsidRDefault="00EB1E98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14:paraId="26E8C732" w14:textId="4B2E8422" w:rsidR="00EB1E98" w:rsidRDefault="00EB1E98" w:rsidP="00E71FC3">
      <w:pPr>
        <w:pStyle w:val="NoSpacing"/>
      </w:pPr>
    </w:p>
    <w:p w14:paraId="528FE451" w14:textId="7536DAB4" w:rsidR="00EB1E98" w:rsidRDefault="00EB1E98" w:rsidP="00E71FC3">
      <w:pPr>
        <w:pStyle w:val="NoSpacing"/>
      </w:pPr>
    </w:p>
    <w:p w14:paraId="54711F14" w14:textId="654DD6CD" w:rsidR="00EB1E98" w:rsidRDefault="00EB1E98" w:rsidP="00E71FC3">
      <w:pPr>
        <w:pStyle w:val="NoSpacing"/>
      </w:pPr>
      <w:r>
        <w:t xml:space="preserve">  4 Nov.1508</w:t>
      </w:r>
      <w:r>
        <w:tab/>
        <w:t>He made his Will.</w:t>
      </w:r>
    </w:p>
    <w:p w14:paraId="763657F4" w14:textId="501A3476" w:rsidR="00EB1E98" w:rsidRDefault="00EB1E98" w:rsidP="00E71FC3">
      <w:pPr>
        <w:pStyle w:val="NoSpacing"/>
      </w:pPr>
      <w:r>
        <w:tab/>
      </w:r>
      <w:r>
        <w:tab/>
        <w:t>(</w:t>
      </w:r>
      <w:hyperlink r:id="rId6" w:history="1">
        <w:r w:rsidRPr="00D04A73">
          <w:rPr>
            <w:rStyle w:val="Hyperlink"/>
          </w:rPr>
          <w:t>http://www.kentarchaeology.org.uk/18/11/45.htm</w:t>
        </w:r>
      </w:hyperlink>
      <w:r>
        <w:t>)</w:t>
      </w:r>
    </w:p>
    <w:p w14:paraId="6867F28D" w14:textId="185B67D7" w:rsidR="00EB1E98" w:rsidRDefault="00EB1E98" w:rsidP="00E71FC3">
      <w:pPr>
        <w:pStyle w:val="NoSpacing"/>
      </w:pPr>
    </w:p>
    <w:p w14:paraId="05AB55D6" w14:textId="1908A519" w:rsidR="00EB1E98" w:rsidRDefault="00EB1E98" w:rsidP="00E71FC3">
      <w:pPr>
        <w:pStyle w:val="NoSpacing"/>
      </w:pPr>
    </w:p>
    <w:p w14:paraId="7BB265F4" w14:textId="3FBFE8FA" w:rsidR="00EB1E98" w:rsidRPr="00EB1E98" w:rsidRDefault="00EB1E98" w:rsidP="00E71FC3">
      <w:pPr>
        <w:pStyle w:val="NoSpacing"/>
      </w:pPr>
      <w:r>
        <w:t>7 February 2018</w:t>
      </w:r>
      <w:bookmarkStart w:id="0" w:name="_GoBack"/>
      <w:bookmarkEnd w:id="0"/>
    </w:p>
    <w:sectPr w:rsidR="00EB1E98" w:rsidRPr="00EB1E9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5BFA8" w14:textId="77777777" w:rsidR="00EB1E98" w:rsidRDefault="00EB1E98" w:rsidP="00E71FC3">
      <w:pPr>
        <w:spacing w:after="0" w:line="240" w:lineRule="auto"/>
      </w:pPr>
      <w:r>
        <w:separator/>
      </w:r>
    </w:p>
  </w:endnote>
  <w:endnote w:type="continuationSeparator" w:id="0">
    <w:p w14:paraId="1CA9DCF9" w14:textId="77777777" w:rsidR="00EB1E98" w:rsidRDefault="00EB1E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A6A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216E7" w14:textId="77777777" w:rsidR="00EB1E98" w:rsidRDefault="00EB1E98" w:rsidP="00E71FC3">
      <w:pPr>
        <w:spacing w:after="0" w:line="240" w:lineRule="auto"/>
      </w:pPr>
      <w:r>
        <w:separator/>
      </w:r>
    </w:p>
  </w:footnote>
  <w:footnote w:type="continuationSeparator" w:id="0">
    <w:p w14:paraId="333A6EAB" w14:textId="77777777" w:rsidR="00EB1E98" w:rsidRDefault="00EB1E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9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1E9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72712"/>
  <w15:chartTrackingRefBased/>
  <w15:docId w15:val="{E6BC1B63-2ACE-4629-81DC-5A6C2248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1E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4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2018-02-07T22:15:00Z</dcterms:created>
  <dcterms:modified xsi:type="dcterms:W3CDTF">2018-02-07T22:17:00Z</dcterms:modified>
</cp:coreProperties>
</file>