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A48D07" w14:textId="77777777" w:rsidR="002D768B" w:rsidRDefault="002D768B" w:rsidP="002D768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MAPLETON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fl.1406-9)</w:t>
      </w:r>
    </w:p>
    <w:p w14:paraId="26C31A83" w14:textId="77777777" w:rsidR="002D768B" w:rsidRDefault="002D768B" w:rsidP="002D768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Vicar of Milton Ernest, Bedfordshire. Chaplain.</w:t>
      </w:r>
    </w:p>
    <w:p w14:paraId="25DCECAE" w14:textId="77777777" w:rsidR="002D768B" w:rsidRDefault="002D768B" w:rsidP="002D768B">
      <w:pPr>
        <w:pStyle w:val="NoSpacing"/>
        <w:jc w:val="both"/>
        <w:rPr>
          <w:rFonts w:cs="Times New Roman"/>
          <w:szCs w:val="24"/>
        </w:rPr>
      </w:pPr>
    </w:p>
    <w:p w14:paraId="2770A7EE" w14:textId="77777777" w:rsidR="002D768B" w:rsidRDefault="002D768B" w:rsidP="002D768B">
      <w:pPr>
        <w:pStyle w:val="NoSpacing"/>
        <w:jc w:val="both"/>
        <w:rPr>
          <w:rFonts w:cs="Times New Roman"/>
          <w:szCs w:val="24"/>
        </w:rPr>
      </w:pPr>
    </w:p>
    <w:p w14:paraId="27E70B56" w14:textId="77777777" w:rsidR="002D768B" w:rsidRDefault="002D768B" w:rsidP="002D768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18 Jun.</w:t>
      </w:r>
      <w:r>
        <w:rPr>
          <w:rFonts w:cs="Times New Roman"/>
          <w:szCs w:val="24"/>
        </w:rPr>
        <w:tab/>
        <w:t>1406</w:t>
      </w:r>
      <w:r>
        <w:rPr>
          <w:rFonts w:cs="Times New Roman"/>
          <w:szCs w:val="24"/>
        </w:rPr>
        <w:tab/>
        <w:t>He became Vicar.</w:t>
      </w:r>
    </w:p>
    <w:p w14:paraId="65AAACB8" w14:textId="77777777" w:rsidR="002D768B" w:rsidRDefault="002D768B" w:rsidP="002D768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EA1FFF">
        <w:rPr>
          <w:rFonts w:cs="Times New Roman"/>
          <w:sz w:val="20"/>
          <w:szCs w:val="20"/>
        </w:rPr>
        <w:t>(</w:t>
      </w:r>
      <w:hyperlink r:id="rId6" w:history="1">
        <w:r w:rsidRPr="00EA1FFF">
          <w:rPr>
            <w:rStyle w:val="Hyperlink"/>
            <w:rFonts w:cs="Times New Roman"/>
            <w:sz w:val="20"/>
            <w:szCs w:val="20"/>
          </w:rPr>
          <w:t>https://bedsarchives.bedford.gov.uk/CommunityHistories/MiltonErnest/ListOfMiltonErnestVicars.aspx</w:t>
        </w:r>
      </w:hyperlink>
      <w:r w:rsidRPr="00EA1FFF">
        <w:rPr>
          <w:rFonts w:cs="Times New Roman"/>
          <w:sz w:val="20"/>
          <w:szCs w:val="20"/>
        </w:rPr>
        <w:t xml:space="preserve"> )</w:t>
      </w:r>
    </w:p>
    <w:p w14:paraId="5FB0FDD0" w14:textId="77777777" w:rsidR="002D768B" w:rsidRDefault="002D768B" w:rsidP="002D768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25 May1409</w:t>
      </w:r>
      <w:r>
        <w:rPr>
          <w:rFonts w:cs="Times New Roman"/>
          <w:szCs w:val="24"/>
        </w:rPr>
        <w:tab/>
        <w:t>He had resigned by this date.   (ibid.)</w:t>
      </w:r>
    </w:p>
    <w:p w14:paraId="2405EEC7" w14:textId="77777777" w:rsidR="002D768B" w:rsidRDefault="002D768B" w:rsidP="002D768B">
      <w:pPr>
        <w:pStyle w:val="NoSpacing"/>
        <w:jc w:val="both"/>
        <w:rPr>
          <w:rFonts w:cs="Times New Roman"/>
          <w:szCs w:val="24"/>
        </w:rPr>
      </w:pPr>
    </w:p>
    <w:p w14:paraId="12A61672" w14:textId="77777777" w:rsidR="002D768B" w:rsidRDefault="002D768B" w:rsidP="002D768B">
      <w:pPr>
        <w:pStyle w:val="NoSpacing"/>
        <w:jc w:val="both"/>
        <w:rPr>
          <w:rFonts w:cs="Times New Roman"/>
          <w:szCs w:val="24"/>
        </w:rPr>
      </w:pPr>
    </w:p>
    <w:p w14:paraId="08B7D834" w14:textId="77777777" w:rsidR="002D768B" w:rsidRDefault="002D768B" w:rsidP="002D768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20 September 2024</w:t>
      </w:r>
    </w:p>
    <w:p w14:paraId="11AB7F9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44A079" w14:textId="77777777" w:rsidR="002D768B" w:rsidRDefault="002D768B" w:rsidP="009139A6">
      <w:r>
        <w:separator/>
      </w:r>
    </w:p>
  </w:endnote>
  <w:endnote w:type="continuationSeparator" w:id="0">
    <w:p w14:paraId="567CCC21" w14:textId="77777777" w:rsidR="002D768B" w:rsidRDefault="002D76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238A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0D40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6D47F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ABBAA8" w14:textId="77777777" w:rsidR="002D768B" w:rsidRDefault="002D768B" w:rsidP="009139A6">
      <w:r>
        <w:separator/>
      </w:r>
    </w:p>
  </w:footnote>
  <w:footnote w:type="continuationSeparator" w:id="0">
    <w:p w14:paraId="4FA2A761" w14:textId="77777777" w:rsidR="002D768B" w:rsidRDefault="002D76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A27E9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9DE7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A5FC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68B"/>
    <w:rsid w:val="000666E0"/>
    <w:rsid w:val="002510B7"/>
    <w:rsid w:val="00270799"/>
    <w:rsid w:val="002D768B"/>
    <w:rsid w:val="005C130B"/>
    <w:rsid w:val="00826F5C"/>
    <w:rsid w:val="009139A6"/>
    <w:rsid w:val="009411C2"/>
    <w:rsid w:val="009448BB"/>
    <w:rsid w:val="00947624"/>
    <w:rsid w:val="00A3176C"/>
    <w:rsid w:val="00AE4E18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D491B"/>
  <w15:chartTrackingRefBased/>
  <w15:docId w15:val="{3944ADEE-FCC0-4328-BC9E-A6A25446B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D76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edsarchives.bedford.gov.uk/CommunityHistories/MiltonErnest/ListOfMiltonErnestVicars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2024-09-20T17:33:00Z</dcterms:created>
  <dcterms:modified xsi:type="dcterms:W3CDTF">2024-09-20T17:34:00Z</dcterms:modified>
</cp:coreProperties>
</file>