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B0427" w14:textId="77777777" w:rsidR="00317366" w:rsidRDefault="00317366" w:rsidP="00317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MAPLETON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2A3B2EB3" w14:textId="77777777" w:rsidR="00317366" w:rsidRDefault="00317366" w:rsidP="00317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Alvescot</w:t>
      </w:r>
      <w:proofErr w:type="spellEnd"/>
      <w:r>
        <w:rPr>
          <w:rFonts w:cs="Times New Roman"/>
          <w:szCs w:val="24"/>
        </w:rPr>
        <w:t>.</w:t>
      </w:r>
    </w:p>
    <w:p w14:paraId="3B7B5D66" w14:textId="77777777" w:rsidR="00317366" w:rsidRDefault="00317366" w:rsidP="00317366">
      <w:pPr>
        <w:pStyle w:val="NoSpacing"/>
        <w:rPr>
          <w:rFonts w:cs="Times New Roman"/>
          <w:szCs w:val="24"/>
        </w:rPr>
      </w:pPr>
    </w:p>
    <w:p w14:paraId="06BAD9C4" w14:textId="77777777" w:rsidR="00317366" w:rsidRDefault="00317366" w:rsidP="00317366">
      <w:pPr>
        <w:pStyle w:val="NoSpacing"/>
        <w:rPr>
          <w:rFonts w:cs="Times New Roman"/>
          <w:szCs w:val="24"/>
        </w:rPr>
      </w:pPr>
    </w:p>
    <w:p w14:paraId="4940E129" w14:textId="77777777" w:rsidR="00317366" w:rsidRDefault="00317366" w:rsidP="00317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Nov.1405</w:t>
      </w:r>
      <w:r>
        <w:rPr>
          <w:rFonts w:cs="Times New Roman"/>
          <w:szCs w:val="24"/>
        </w:rPr>
        <w:tab/>
        <w:t>He was granted letters dimissory to all orders.</w:t>
      </w:r>
    </w:p>
    <w:p w14:paraId="590ABB22" w14:textId="77777777" w:rsidR="00317366" w:rsidRPr="00E7711B" w:rsidRDefault="00317366" w:rsidP="00317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0BB9EE02" w14:textId="77777777" w:rsidR="00317366" w:rsidRDefault="00317366" w:rsidP="00317366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56)</w:t>
      </w:r>
    </w:p>
    <w:p w14:paraId="76EC705B" w14:textId="77777777" w:rsidR="00317366" w:rsidRDefault="00317366" w:rsidP="00317366">
      <w:pPr>
        <w:pStyle w:val="NoSpacing"/>
        <w:rPr>
          <w:rFonts w:cs="Times New Roman"/>
          <w:szCs w:val="24"/>
        </w:rPr>
      </w:pPr>
    </w:p>
    <w:p w14:paraId="679F44A6" w14:textId="77777777" w:rsidR="00317366" w:rsidRDefault="00317366" w:rsidP="00317366">
      <w:pPr>
        <w:pStyle w:val="NoSpacing"/>
        <w:rPr>
          <w:rFonts w:cs="Times New Roman"/>
          <w:szCs w:val="24"/>
        </w:rPr>
      </w:pPr>
    </w:p>
    <w:p w14:paraId="64197C3A" w14:textId="77777777" w:rsidR="00317366" w:rsidRDefault="00317366" w:rsidP="003173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251CDE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81CBA" w14:textId="77777777" w:rsidR="00317366" w:rsidRDefault="00317366" w:rsidP="009139A6">
      <w:r>
        <w:separator/>
      </w:r>
    </w:p>
  </w:endnote>
  <w:endnote w:type="continuationSeparator" w:id="0">
    <w:p w14:paraId="0F51DDF9" w14:textId="77777777" w:rsidR="00317366" w:rsidRDefault="003173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5F8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CFB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6C5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DFE74" w14:textId="77777777" w:rsidR="00317366" w:rsidRDefault="00317366" w:rsidP="009139A6">
      <w:r>
        <w:separator/>
      </w:r>
    </w:p>
  </w:footnote>
  <w:footnote w:type="continuationSeparator" w:id="0">
    <w:p w14:paraId="683CF7F0" w14:textId="77777777" w:rsidR="00317366" w:rsidRDefault="003173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852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7D5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C10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66"/>
    <w:rsid w:val="000666E0"/>
    <w:rsid w:val="001C5947"/>
    <w:rsid w:val="002510B7"/>
    <w:rsid w:val="00270799"/>
    <w:rsid w:val="0031736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26F"/>
  <w15:chartTrackingRefBased/>
  <w15:docId w15:val="{7FCD1FA5-2CF0-443C-90D7-FE0C2224E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2024-07-07T15:11:00Z</dcterms:created>
  <dcterms:modified xsi:type="dcterms:W3CDTF">2024-07-07T15:11:00Z</dcterms:modified>
</cp:coreProperties>
</file>