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  <w:u w:val="single"/>
        </w:rPr>
        <w:t>Stephen MAPLESDEN</w:t>
      </w:r>
      <w:r w:rsidRPr="00190A26">
        <w:rPr>
          <w:rFonts w:ascii="Times New Roman" w:hAnsi="Times New Roman" w:cs="Times New Roman"/>
          <w:sz w:val="24"/>
          <w:szCs w:val="24"/>
        </w:rPr>
        <w:t xml:space="preserve">       (fl.1506-7)</w:t>
      </w: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</w:rPr>
        <w:t>of Great Chart, Kent.</w:t>
      </w: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</w:rPr>
        <w:t xml:space="preserve">         1506-7</w:t>
      </w:r>
      <w:r w:rsidRPr="00190A26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0E87" w:rsidRPr="00190A26" w:rsidRDefault="004D0E87" w:rsidP="004D0E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E87" w:rsidRDefault="004D0E87" w:rsidP="00564E3C">
      <w:pPr>
        <w:spacing w:after="0" w:line="240" w:lineRule="auto"/>
      </w:pPr>
      <w:r>
        <w:separator/>
      </w:r>
    </w:p>
  </w:endnote>
  <w:endnote w:type="continuationSeparator" w:id="0">
    <w:p w:rsidR="004D0E87" w:rsidRDefault="004D0E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D0E87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E87" w:rsidRDefault="004D0E87" w:rsidP="00564E3C">
      <w:pPr>
        <w:spacing w:after="0" w:line="240" w:lineRule="auto"/>
      </w:pPr>
      <w:r>
        <w:separator/>
      </w:r>
    </w:p>
  </w:footnote>
  <w:footnote w:type="continuationSeparator" w:id="0">
    <w:p w:rsidR="004D0E87" w:rsidRDefault="004D0E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E87"/>
    <w:rsid w:val="00372DC6"/>
    <w:rsid w:val="004D0E8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451FD8-E46A-486F-B48C-4B04810A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2015-10-15T21:18:00Z</dcterms:created>
  <dcterms:modified xsi:type="dcterms:W3CDTF">2015-10-15T21:19:00Z</dcterms:modified>
</cp:coreProperties>
</file>