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1A5A2" w14:textId="77777777" w:rsidR="00C47E7E" w:rsidRDefault="00C47E7E" w:rsidP="00C47E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MAPLESDEN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fl.1505)</w:t>
      </w:r>
    </w:p>
    <w:p w14:paraId="002C3B81" w14:textId="77777777" w:rsidR="00C47E7E" w:rsidRDefault="00C47E7E" w:rsidP="00C47E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Farnborough, Kent.</w:t>
      </w:r>
    </w:p>
    <w:p w14:paraId="3BF37CE2" w14:textId="77777777" w:rsidR="00C47E7E" w:rsidRDefault="00C47E7E" w:rsidP="00C47E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70ACCB6" w14:textId="77777777" w:rsidR="00C47E7E" w:rsidRDefault="00C47E7E" w:rsidP="00C47E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45C257A" w14:textId="77777777" w:rsidR="00C47E7E" w:rsidRDefault="00C47E7E" w:rsidP="00C47E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1505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E169E7A" w14:textId="77777777" w:rsidR="00C47E7E" w:rsidRDefault="00C47E7E" w:rsidP="00C47E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B0142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https://www.kentarchaeology.org.uk/Research/Libr/Wills/NameOrder/M.htm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4CA6A09" w14:textId="77777777" w:rsidR="00C47E7E" w:rsidRDefault="00C47E7E" w:rsidP="00C47E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452D28E" w14:textId="77777777" w:rsidR="00C47E7E" w:rsidRDefault="00C47E7E" w:rsidP="00C47E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8647205" w14:textId="77777777" w:rsidR="00C47E7E" w:rsidRDefault="00C47E7E" w:rsidP="00C47E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2022</w:t>
      </w:r>
    </w:p>
    <w:p w14:paraId="131CD4E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07D25" w14:textId="77777777" w:rsidR="00C47E7E" w:rsidRDefault="00C47E7E" w:rsidP="009139A6">
      <w:r>
        <w:separator/>
      </w:r>
    </w:p>
  </w:endnote>
  <w:endnote w:type="continuationSeparator" w:id="0">
    <w:p w14:paraId="5DB3A7ED" w14:textId="77777777" w:rsidR="00C47E7E" w:rsidRDefault="00C47E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3C5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C8A8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B14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01362" w14:textId="77777777" w:rsidR="00C47E7E" w:rsidRDefault="00C47E7E" w:rsidP="009139A6">
      <w:r>
        <w:separator/>
      </w:r>
    </w:p>
  </w:footnote>
  <w:footnote w:type="continuationSeparator" w:id="0">
    <w:p w14:paraId="714BC07F" w14:textId="77777777" w:rsidR="00C47E7E" w:rsidRDefault="00C47E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9B0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EE8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30C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E7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47E7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0EB37"/>
  <w15:chartTrackingRefBased/>
  <w15:docId w15:val="{D455A48F-C004-4F0A-AD69-6173308D7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47E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M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2022-04-07T18:49:00Z</dcterms:created>
  <dcterms:modified xsi:type="dcterms:W3CDTF">2022-04-07T18:49:00Z</dcterms:modified>
</cp:coreProperties>
</file>