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6B4" w:rsidRPr="00507245" w:rsidRDefault="000E26B4" w:rsidP="000E26B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7245">
        <w:rPr>
          <w:rFonts w:ascii="Times New Roman" w:hAnsi="Times New Roman" w:cs="Times New Roman"/>
          <w:sz w:val="24"/>
          <w:szCs w:val="24"/>
          <w:u w:val="single"/>
        </w:rPr>
        <w:t>David MAPLESDEN</w:t>
      </w:r>
      <w:r w:rsidRPr="00507245">
        <w:rPr>
          <w:rFonts w:ascii="Times New Roman" w:hAnsi="Times New Roman" w:cs="Times New Roman"/>
          <w:sz w:val="24"/>
          <w:szCs w:val="24"/>
        </w:rPr>
        <w:t xml:space="preserve">     (fl.1502)</w:t>
      </w:r>
    </w:p>
    <w:p w:rsidR="000E26B4" w:rsidRPr="00507245" w:rsidRDefault="000E26B4" w:rsidP="000E26B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7245">
        <w:rPr>
          <w:rFonts w:ascii="Times New Roman" w:hAnsi="Times New Roman" w:cs="Times New Roman"/>
          <w:sz w:val="24"/>
          <w:szCs w:val="24"/>
        </w:rPr>
        <w:t>of Rolvenden, Kent.</w:t>
      </w:r>
    </w:p>
    <w:p w:rsidR="000E26B4" w:rsidRPr="00507245" w:rsidRDefault="000E26B4" w:rsidP="000E26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26B4" w:rsidRPr="00507245" w:rsidRDefault="000E26B4" w:rsidP="000E26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26B4" w:rsidRPr="00507245" w:rsidRDefault="000E26B4" w:rsidP="000E26B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7245">
        <w:rPr>
          <w:rFonts w:ascii="Times New Roman" w:hAnsi="Times New Roman" w:cs="Times New Roman"/>
          <w:sz w:val="24"/>
          <w:szCs w:val="24"/>
        </w:rPr>
        <w:tab/>
        <w:t>1502</w:t>
      </w:r>
      <w:r w:rsidRPr="00507245">
        <w:rPr>
          <w:rFonts w:ascii="Times New Roman" w:hAnsi="Times New Roman" w:cs="Times New Roman"/>
          <w:sz w:val="24"/>
          <w:szCs w:val="24"/>
        </w:rPr>
        <w:tab/>
        <w:t>He made his Will.  (Plomer p.314)</w:t>
      </w:r>
    </w:p>
    <w:p w:rsidR="000E26B4" w:rsidRPr="00507245" w:rsidRDefault="000E26B4" w:rsidP="000E26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26B4" w:rsidRPr="00507245" w:rsidRDefault="000E26B4" w:rsidP="000E26B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E26B4" w:rsidRPr="00507245" w:rsidRDefault="000E26B4" w:rsidP="000E26B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07245">
        <w:rPr>
          <w:rFonts w:ascii="Times New Roman" w:hAnsi="Times New Roman" w:cs="Times New Roman"/>
          <w:sz w:val="24"/>
          <w:szCs w:val="24"/>
        </w:rPr>
        <w:t>18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6B4" w:rsidRDefault="000E26B4" w:rsidP="00564E3C">
      <w:pPr>
        <w:spacing w:after="0" w:line="240" w:lineRule="auto"/>
      </w:pPr>
      <w:r>
        <w:separator/>
      </w:r>
    </w:p>
  </w:endnote>
  <w:endnote w:type="continuationSeparator" w:id="0">
    <w:p w:rsidR="000E26B4" w:rsidRDefault="000E26B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E26B4">
      <w:rPr>
        <w:rFonts w:ascii="Times New Roman" w:hAnsi="Times New Roman" w:cs="Times New Roman"/>
        <w:noProof/>
        <w:sz w:val="24"/>
        <w:szCs w:val="24"/>
      </w:rPr>
      <w:t>13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6B4" w:rsidRDefault="000E26B4" w:rsidP="00564E3C">
      <w:pPr>
        <w:spacing w:after="0" w:line="240" w:lineRule="auto"/>
      </w:pPr>
      <w:r>
        <w:separator/>
      </w:r>
    </w:p>
  </w:footnote>
  <w:footnote w:type="continuationSeparator" w:id="0">
    <w:p w:rsidR="000E26B4" w:rsidRDefault="000E26B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6B4"/>
    <w:rsid w:val="000E26B4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A4D249-BEEA-44CE-A8B7-E2090436A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2015-10-13T19:43:00Z</dcterms:created>
  <dcterms:modified xsi:type="dcterms:W3CDTF">2015-10-13T19:43:00Z</dcterms:modified>
</cp:coreProperties>
</file>