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C9ABF" w14:textId="77777777" w:rsidR="00E66E42" w:rsidRDefault="00E66E42" w:rsidP="00E66E42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William MAPLE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5A698706" w14:textId="77777777" w:rsidR="00E66E42" w:rsidRDefault="00E66E42" w:rsidP="00E66E42">
      <w:pPr>
        <w:pStyle w:val="NoSpacing"/>
        <w:rPr>
          <w:rFonts w:eastAsia="Times New Roman" w:cs="Times New Roman"/>
          <w:szCs w:val="24"/>
        </w:rPr>
      </w:pPr>
    </w:p>
    <w:p w14:paraId="1D6DD1EA" w14:textId="77777777" w:rsidR="00E66E42" w:rsidRDefault="00E66E42" w:rsidP="00E66E42">
      <w:pPr>
        <w:pStyle w:val="NoSpacing"/>
        <w:rPr>
          <w:rFonts w:eastAsia="Times New Roman" w:cs="Times New Roman"/>
          <w:szCs w:val="24"/>
        </w:rPr>
      </w:pPr>
    </w:p>
    <w:p w14:paraId="191AC498" w14:textId="77777777" w:rsidR="00E66E42" w:rsidRDefault="00E66E42" w:rsidP="00E66E4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 of</w:t>
      </w:r>
    </w:p>
    <w:p w14:paraId="32F4B2BE" w14:textId="77777777" w:rsidR="00E66E42" w:rsidRDefault="00E66E42" w:rsidP="00E66E4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Sir Edmund Hungerford(q.v.).</w:t>
      </w:r>
    </w:p>
    <w:p w14:paraId="7079ED5A" w14:textId="77777777" w:rsidR="00E66E42" w:rsidRDefault="00E66E42" w:rsidP="00E66E4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09376BB" w14:textId="77777777" w:rsidR="00E66E42" w:rsidRDefault="00E66E42" w:rsidP="00E66E4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p.121)</w:t>
      </w:r>
    </w:p>
    <w:p w14:paraId="043EA01B" w14:textId="77777777" w:rsidR="00E66E42" w:rsidRDefault="00E66E42" w:rsidP="00E66E42">
      <w:pPr>
        <w:pStyle w:val="NoSpacing"/>
        <w:rPr>
          <w:rFonts w:eastAsia="Times New Roman" w:cs="Times New Roman"/>
          <w:szCs w:val="24"/>
        </w:rPr>
      </w:pPr>
    </w:p>
    <w:p w14:paraId="7190D9D0" w14:textId="77777777" w:rsidR="00E66E42" w:rsidRDefault="00E66E42" w:rsidP="00E66E42">
      <w:pPr>
        <w:pStyle w:val="NoSpacing"/>
        <w:rPr>
          <w:rFonts w:eastAsia="Times New Roman" w:cs="Times New Roman"/>
          <w:szCs w:val="24"/>
        </w:rPr>
      </w:pPr>
    </w:p>
    <w:p w14:paraId="5D00EEA1" w14:textId="77777777" w:rsidR="00E66E42" w:rsidRDefault="00E66E42" w:rsidP="00E66E4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September 2023</w:t>
      </w:r>
    </w:p>
    <w:p w14:paraId="2E2743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7A141" w14:textId="77777777" w:rsidR="00E66E42" w:rsidRDefault="00E66E42" w:rsidP="009139A6">
      <w:r>
        <w:separator/>
      </w:r>
    </w:p>
  </w:endnote>
  <w:endnote w:type="continuationSeparator" w:id="0">
    <w:p w14:paraId="15238EA2" w14:textId="77777777" w:rsidR="00E66E42" w:rsidRDefault="00E66E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49C7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BC6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ADD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D63C7" w14:textId="77777777" w:rsidR="00E66E42" w:rsidRDefault="00E66E42" w:rsidP="009139A6">
      <w:r>
        <w:separator/>
      </w:r>
    </w:p>
  </w:footnote>
  <w:footnote w:type="continuationSeparator" w:id="0">
    <w:p w14:paraId="6E6AF03A" w14:textId="77777777" w:rsidR="00E66E42" w:rsidRDefault="00E66E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880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2A2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CD8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4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66E42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F3812"/>
  <w15:chartTrackingRefBased/>
  <w15:docId w15:val="{A1444E2E-4DFB-4618-82F1-188247B3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2023-09-15T19:56:00Z</dcterms:created>
  <dcterms:modified xsi:type="dcterms:W3CDTF">2023-09-15T19:56:00Z</dcterms:modified>
</cp:coreProperties>
</file>