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26AFCC" w14:textId="77777777" w:rsidR="007E45DE" w:rsidRDefault="007E45DE" w:rsidP="007E45D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MAPLE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0B33197A" w14:textId="77777777" w:rsidR="007E45DE" w:rsidRDefault="007E45DE" w:rsidP="007E45DE">
      <w:pPr>
        <w:jc w:val="both"/>
        <w:rPr>
          <w:rFonts w:ascii="Times New Roman" w:hAnsi="Times New Roman" w:cs="Times New Roman"/>
        </w:rPr>
      </w:pPr>
    </w:p>
    <w:p w14:paraId="4265143E" w14:textId="77777777" w:rsidR="007E45DE" w:rsidRDefault="007E45DE" w:rsidP="007E45DE">
      <w:pPr>
        <w:jc w:val="both"/>
        <w:rPr>
          <w:rFonts w:ascii="Times New Roman" w:hAnsi="Times New Roman" w:cs="Times New Roman"/>
        </w:rPr>
      </w:pPr>
    </w:p>
    <w:p w14:paraId="3AC66DD5" w14:textId="77777777" w:rsidR="007E45DE" w:rsidRDefault="007E45DE" w:rsidP="007E45D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William </w:t>
      </w:r>
      <w:proofErr w:type="spellStart"/>
      <w:r>
        <w:rPr>
          <w:rFonts w:ascii="Times New Roman" w:hAnsi="Times New Roman" w:cs="Times New Roman"/>
        </w:rPr>
        <w:t>Swvyer</w:t>
      </w:r>
      <w:proofErr w:type="spellEnd"/>
      <w:r>
        <w:rPr>
          <w:rFonts w:ascii="Times New Roman" w:hAnsi="Times New Roman" w:cs="Times New Roman"/>
        </w:rPr>
        <w:t xml:space="preserve"> of Whitchurch, Dorset(q.v.).</w:t>
      </w:r>
    </w:p>
    <w:p w14:paraId="69706004" w14:textId="77777777" w:rsidR="007E45DE" w:rsidRDefault="007E45DE" w:rsidP="007E45D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E57C4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72058EA" w14:textId="77777777" w:rsidR="007E45DE" w:rsidRDefault="007E45DE" w:rsidP="007E45DE">
      <w:pPr>
        <w:jc w:val="both"/>
        <w:rPr>
          <w:rFonts w:ascii="Times New Roman" w:hAnsi="Times New Roman" w:cs="Times New Roman"/>
        </w:rPr>
      </w:pPr>
    </w:p>
    <w:p w14:paraId="4EFFCC38" w14:textId="77777777" w:rsidR="007E45DE" w:rsidRDefault="007E45DE" w:rsidP="007E45DE">
      <w:pPr>
        <w:jc w:val="both"/>
        <w:rPr>
          <w:rFonts w:ascii="Times New Roman" w:hAnsi="Times New Roman" w:cs="Times New Roman"/>
        </w:rPr>
      </w:pPr>
    </w:p>
    <w:p w14:paraId="464A578F" w14:textId="77777777" w:rsidR="007E45DE" w:rsidRDefault="007E45DE" w:rsidP="007E45D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April 2018</w:t>
      </w:r>
    </w:p>
    <w:p w14:paraId="12A28111" w14:textId="77777777" w:rsidR="006B2F86" w:rsidRPr="00E71FC3" w:rsidRDefault="007E45D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142995" w14:textId="77777777" w:rsidR="007E45DE" w:rsidRDefault="007E45DE" w:rsidP="00E71FC3">
      <w:r>
        <w:separator/>
      </w:r>
    </w:p>
  </w:endnote>
  <w:endnote w:type="continuationSeparator" w:id="0">
    <w:p w14:paraId="427F16C8" w14:textId="77777777" w:rsidR="007E45DE" w:rsidRDefault="007E45D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289D9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3E257D" w14:textId="77777777" w:rsidR="007E45DE" w:rsidRDefault="007E45DE" w:rsidP="00E71FC3">
      <w:r>
        <w:separator/>
      </w:r>
    </w:p>
  </w:footnote>
  <w:footnote w:type="continuationSeparator" w:id="0">
    <w:p w14:paraId="10CE2619" w14:textId="77777777" w:rsidR="007E45DE" w:rsidRDefault="007E45D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5DE"/>
    <w:rsid w:val="001A7C09"/>
    <w:rsid w:val="00577BD5"/>
    <w:rsid w:val="00656CBA"/>
    <w:rsid w:val="006A1F77"/>
    <w:rsid w:val="00733BE7"/>
    <w:rsid w:val="007E45D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3420B"/>
  <w15:chartTrackingRefBased/>
  <w15:docId w15:val="{D14D4513-7A06-45C1-8ED7-4DBA02AD3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45D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E45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2018-04-07T21:00:00Z</dcterms:created>
  <dcterms:modified xsi:type="dcterms:W3CDTF">2018-04-07T21:01:00Z</dcterms:modified>
</cp:coreProperties>
</file>