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982C2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  <w:u w:val="single"/>
        </w:rPr>
        <w:t>Roger MAPLE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275A1FCC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</w:p>
    <w:p w14:paraId="4782AE59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</w:p>
    <w:p w14:paraId="7B6772FB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2 Nov.1484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Salisbury into lands of</w:t>
      </w:r>
    </w:p>
    <w:p w14:paraId="4AB3018B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Sir Edmund Hungerford(q.v.).</w:t>
      </w:r>
    </w:p>
    <w:p w14:paraId="504EFCCC" w14:textId="77777777" w:rsidR="00B00E75" w:rsidRDefault="00B00E75" w:rsidP="00B00E75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1450D02" w14:textId="77777777" w:rsidR="00B00E75" w:rsidRDefault="00B00E75" w:rsidP="00B00E75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p.121)</w:t>
      </w:r>
    </w:p>
    <w:p w14:paraId="5110B29C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</w:p>
    <w:p w14:paraId="08A0DCF3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</w:p>
    <w:p w14:paraId="1E48FFCA" w14:textId="77777777" w:rsidR="00B00E75" w:rsidRDefault="00B00E75" w:rsidP="00B00E75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15 September 2023</w:t>
      </w:r>
    </w:p>
    <w:p w14:paraId="40BA832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9EC03" w14:textId="77777777" w:rsidR="00B00E75" w:rsidRDefault="00B00E75" w:rsidP="009139A6">
      <w:r>
        <w:separator/>
      </w:r>
    </w:p>
  </w:endnote>
  <w:endnote w:type="continuationSeparator" w:id="0">
    <w:p w14:paraId="6A6F04B8" w14:textId="77777777" w:rsidR="00B00E75" w:rsidRDefault="00B00E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969A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0E77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711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477D30" w14:textId="77777777" w:rsidR="00B00E75" w:rsidRDefault="00B00E75" w:rsidP="009139A6">
      <w:r>
        <w:separator/>
      </w:r>
    </w:p>
  </w:footnote>
  <w:footnote w:type="continuationSeparator" w:id="0">
    <w:p w14:paraId="6AB3A1BD" w14:textId="77777777" w:rsidR="00B00E75" w:rsidRDefault="00B00E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265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D24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6EBD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E7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00E75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A945A"/>
  <w15:chartTrackingRefBased/>
  <w15:docId w15:val="{3CB38B40-ED1F-4030-B1B7-0EABF0E33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2023-09-15T19:55:00Z</dcterms:created>
  <dcterms:modified xsi:type="dcterms:W3CDTF">2023-09-15T19:56:00Z</dcterms:modified>
</cp:coreProperties>
</file>