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442A4" w14:textId="77777777" w:rsidR="003179C7" w:rsidRDefault="003179C7" w:rsidP="003179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MAPISDEN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687D5B94" w14:textId="77777777" w:rsidR="003179C7" w:rsidRDefault="003179C7" w:rsidP="003179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C2F19FA" w14:textId="77777777" w:rsidR="003179C7" w:rsidRDefault="003179C7" w:rsidP="003179C7">
      <w:pPr>
        <w:pStyle w:val="NoSpacing"/>
        <w:rPr>
          <w:rFonts w:cs="Times New Roman"/>
          <w:szCs w:val="24"/>
        </w:rPr>
      </w:pPr>
    </w:p>
    <w:p w14:paraId="2604642A" w14:textId="77777777" w:rsidR="003179C7" w:rsidRDefault="003179C7" w:rsidP="003179C7">
      <w:pPr>
        <w:pStyle w:val="NoSpacing"/>
        <w:rPr>
          <w:rFonts w:cs="Times New Roman"/>
          <w:szCs w:val="24"/>
        </w:rPr>
      </w:pPr>
    </w:p>
    <w:p w14:paraId="118358A8" w14:textId="77777777" w:rsidR="003179C7" w:rsidRDefault="003179C7" w:rsidP="003179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Jun.1447</w:t>
      </w:r>
      <w:r>
        <w:rPr>
          <w:rFonts w:cs="Times New Roman"/>
          <w:szCs w:val="24"/>
        </w:rPr>
        <w:tab/>
        <w:t xml:space="preserve">He was a witness when Simon </w:t>
      </w:r>
      <w:proofErr w:type="spellStart"/>
      <w:r>
        <w:rPr>
          <w:rFonts w:cs="Times New Roman"/>
          <w:szCs w:val="24"/>
        </w:rPr>
        <w:t>Gambone</w:t>
      </w:r>
      <w:proofErr w:type="spellEnd"/>
      <w:r>
        <w:rPr>
          <w:rFonts w:cs="Times New Roman"/>
          <w:szCs w:val="24"/>
        </w:rPr>
        <w:t xml:space="preserve"> of London, coppersmith(q.v.), </w:t>
      </w:r>
    </w:p>
    <w:p w14:paraId="76ECDDC0" w14:textId="77777777" w:rsidR="003179C7" w:rsidRDefault="003179C7" w:rsidP="003179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gifted his goods and chattels to John </w:t>
      </w:r>
      <w:proofErr w:type="spellStart"/>
      <w:r>
        <w:rPr>
          <w:rFonts w:cs="Times New Roman"/>
          <w:szCs w:val="24"/>
        </w:rPr>
        <w:t>Fauntone</w:t>
      </w:r>
      <w:proofErr w:type="spellEnd"/>
      <w:r>
        <w:rPr>
          <w:rFonts w:cs="Times New Roman"/>
          <w:szCs w:val="24"/>
        </w:rPr>
        <w:t xml:space="preserve"> of London(q.v.) and Hugh</w:t>
      </w:r>
    </w:p>
    <w:p w14:paraId="7803FBD8" w14:textId="77777777" w:rsidR="003179C7" w:rsidRDefault="003179C7" w:rsidP="003179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Whete</w:t>
      </w:r>
      <w:proofErr w:type="spellEnd"/>
      <w:r>
        <w:rPr>
          <w:rFonts w:cs="Times New Roman"/>
          <w:szCs w:val="24"/>
        </w:rPr>
        <w:t xml:space="preserve"> of London(q.v.).</w:t>
      </w:r>
    </w:p>
    <w:p w14:paraId="4BE1794A" w14:textId="77777777" w:rsidR="003179C7" w:rsidRDefault="003179C7" w:rsidP="003179C7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171)</w:t>
      </w:r>
    </w:p>
    <w:p w14:paraId="23F6F469" w14:textId="77777777" w:rsidR="003179C7" w:rsidRDefault="003179C7" w:rsidP="003179C7">
      <w:pPr>
        <w:pStyle w:val="NoSpacing"/>
        <w:rPr>
          <w:rFonts w:cs="Times New Roman"/>
          <w:szCs w:val="24"/>
        </w:rPr>
      </w:pPr>
    </w:p>
    <w:p w14:paraId="540B2288" w14:textId="77777777" w:rsidR="003179C7" w:rsidRDefault="003179C7" w:rsidP="003179C7">
      <w:pPr>
        <w:pStyle w:val="NoSpacing"/>
        <w:rPr>
          <w:rFonts w:cs="Times New Roman"/>
          <w:szCs w:val="24"/>
        </w:rPr>
      </w:pPr>
    </w:p>
    <w:p w14:paraId="4A3892B3" w14:textId="77777777" w:rsidR="003179C7" w:rsidRDefault="003179C7" w:rsidP="003179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November 2022</w:t>
      </w:r>
    </w:p>
    <w:p w14:paraId="701101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EBECD" w14:textId="77777777" w:rsidR="003179C7" w:rsidRDefault="003179C7" w:rsidP="009139A6">
      <w:r>
        <w:separator/>
      </w:r>
    </w:p>
  </w:endnote>
  <w:endnote w:type="continuationSeparator" w:id="0">
    <w:p w14:paraId="1F34917D" w14:textId="77777777" w:rsidR="003179C7" w:rsidRDefault="003179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D2A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2E8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8D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EA327" w14:textId="77777777" w:rsidR="003179C7" w:rsidRDefault="003179C7" w:rsidP="009139A6">
      <w:r>
        <w:separator/>
      </w:r>
    </w:p>
  </w:footnote>
  <w:footnote w:type="continuationSeparator" w:id="0">
    <w:p w14:paraId="2C5B56A7" w14:textId="77777777" w:rsidR="003179C7" w:rsidRDefault="003179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618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D5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C3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C7"/>
    <w:rsid w:val="000666E0"/>
    <w:rsid w:val="002510B7"/>
    <w:rsid w:val="003179C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6258A"/>
  <w15:chartTrackingRefBased/>
  <w15:docId w15:val="{1EF9D335-42FB-49E4-9C83-696874E9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2022-11-05T16:12:00Z</dcterms:created>
  <dcterms:modified xsi:type="dcterms:W3CDTF">2022-11-05T16:12:00Z</dcterms:modified>
</cp:coreProperties>
</file>