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3E426" w14:textId="344A281A" w:rsidR="006B2F86" w:rsidRDefault="00167DF5" w:rsidP="00E71FC3">
      <w:pPr>
        <w:pStyle w:val="NoSpacing"/>
      </w:pPr>
      <w:r>
        <w:rPr>
          <w:u w:val="single"/>
        </w:rPr>
        <w:t>Thomas MAPILTON</w:t>
      </w:r>
      <w:r>
        <w:t xml:space="preserve">      (d.1446-8)</w:t>
      </w:r>
    </w:p>
    <w:p w14:paraId="1BF130F5" w14:textId="70AE83DE" w:rsidR="00167DF5" w:rsidRDefault="00167DF5" w:rsidP="00E71FC3">
      <w:pPr>
        <w:pStyle w:val="NoSpacing"/>
      </w:pPr>
      <w:r>
        <w:t xml:space="preserve">buried in </w:t>
      </w:r>
      <w:proofErr w:type="spellStart"/>
      <w:r>
        <w:t>Hunmanby</w:t>
      </w:r>
      <w:proofErr w:type="spellEnd"/>
      <w:r>
        <w:t>.</w:t>
      </w:r>
    </w:p>
    <w:p w14:paraId="7205DC4C" w14:textId="65E14B2A" w:rsidR="00167DF5" w:rsidRDefault="00167DF5" w:rsidP="00E71FC3">
      <w:pPr>
        <w:pStyle w:val="NoSpacing"/>
      </w:pPr>
    </w:p>
    <w:p w14:paraId="0F0D7855" w14:textId="12CE01D7" w:rsidR="00167DF5" w:rsidRDefault="00167DF5" w:rsidP="00E71FC3">
      <w:pPr>
        <w:pStyle w:val="NoSpacing"/>
      </w:pPr>
    </w:p>
    <w:p w14:paraId="042947FC" w14:textId="03789A4E" w:rsidR="00167DF5" w:rsidRDefault="00167DF5" w:rsidP="00E71FC3">
      <w:pPr>
        <w:pStyle w:val="NoSpacing"/>
      </w:pPr>
      <w:r>
        <w:t xml:space="preserve">  8 Jul.</w:t>
      </w:r>
      <w:r>
        <w:tab/>
        <w:t>1446</w:t>
      </w:r>
      <w:r>
        <w:tab/>
        <w:t>He made his Will.   (W.Y.R. p.110)</w:t>
      </w:r>
    </w:p>
    <w:p w14:paraId="6CBD269B" w14:textId="3A56363F" w:rsidR="00167DF5" w:rsidRDefault="00167DF5" w:rsidP="00E71FC3">
      <w:pPr>
        <w:pStyle w:val="NoSpacing"/>
      </w:pPr>
      <w:r>
        <w:t>23 Mar.1448</w:t>
      </w:r>
      <w:r>
        <w:tab/>
      </w:r>
      <w:r w:rsidR="003E680E">
        <w:t>Probate of his Will.   (ibid.)</w:t>
      </w:r>
    </w:p>
    <w:p w14:paraId="186BE5BB" w14:textId="7E58FE69" w:rsidR="003E680E" w:rsidRDefault="003E680E" w:rsidP="00E71FC3">
      <w:pPr>
        <w:pStyle w:val="NoSpacing"/>
      </w:pPr>
    </w:p>
    <w:p w14:paraId="37250D4A" w14:textId="237B8F33" w:rsidR="003E680E" w:rsidRDefault="003E680E" w:rsidP="00E71FC3">
      <w:pPr>
        <w:pStyle w:val="NoSpacing"/>
      </w:pPr>
    </w:p>
    <w:p w14:paraId="56315DA9" w14:textId="6324A0BE" w:rsidR="003E680E" w:rsidRPr="00167DF5" w:rsidRDefault="003E680E" w:rsidP="00E71FC3">
      <w:pPr>
        <w:pStyle w:val="NoSpacing"/>
      </w:pPr>
      <w:r>
        <w:t>2 February 2020</w:t>
      </w:r>
      <w:bookmarkStart w:id="0" w:name="_GoBack"/>
      <w:bookmarkEnd w:id="0"/>
    </w:p>
    <w:sectPr w:rsidR="003E680E" w:rsidRPr="00167D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FBD5C" w14:textId="77777777" w:rsidR="00167DF5" w:rsidRDefault="00167DF5" w:rsidP="00E71FC3">
      <w:pPr>
        <w:spacing w:after="0" w:line="240" w:lineRule="auto"/>
      </w:pPr>
      <w:r>
        <w:separator/>
      </w:r>
    </w:p>
  </w:endnote>
  <w:endnote w:type="continuationSeparator" w:id="0">
    <w:p w14:paraId="62046140" w14:textId="77777777" w:rsidR="00167DF5" w:rsidRDefault="00167D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334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4FC6F" w14:textId="77777777" w:rsidR="00167DF5" w:rsidRDefault="00167DF5" w:rsidP="00E71FC3">
      <w:pPr>
        <w:spacing w:after="0" w:line="240" w:lineRule="auto"/>
      </w:pPr>
      <w:r>
        <w:separator/>
      </w:r>
    </w:p>
  </w:footnote>
  <w:footnote w:type="continuationSeparator" w:id="0">
    <w:p w14:paraId="2AC89506" w14:textId="77777777" w:rsidR="00167DF5" w:rsidRDefault="00167D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DF5"/>
    <w:rsid w:val="00167DF5"/>
    <w:rsid w:val="001A7C09"/>
    <w:rsid w:val="003E680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FE5F"/>
  <w15:chartTrackingRefBased/>
  <w15:docId w15:val="{05A74F63-55BB-43CA-B0F5-BE076E37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15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2020-02-02T14:15:00Z</dcterms:created>
  <dcterms:modified xsi:type="dcterms:W3CDTF">2020-02-02T14:30:00Z</dcterms:modified>
</cp:coreProperties>
</file>