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60BAD" w14:textId="77777777" w:rsidR="00245BCF" w:rsidRDefault="00245BCF" w:rsidP="00245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MAPILTON</w:t>
      </w:r>
      <w:r>
        <w:rPr>
          <w:rFonts w:cs="Times New Roman"/>
          <w:szCs w:val="24"/>
        </w:rPr>
        <w:t xml:space="preserve">      (fl.1407)</w:t>
      </w:r>
    </w:p>
    <w:p w14:paraId="67DAD3B2" w14:textId="06C0621D" w:rsidR="00245BCF" w:rsidRDefault="00245BCF" w:rsidP="00245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Marbler</w:t>
      </w:r>
      <w:proofErr w:type="spellEnd"/>
      <w:r>
        <w:rPr>
          <w:rFonts w:cs="Times New Roman"/>
          <w:szCs w:val="24"/>
        </w:rPr>
        <w:t>.</w:t>
      </w:r>
    </w:p>
    <w:p w14:paraId="50F84A6D" w14:textId="77777777" w:rsidR="00245BCF" w:rsidRDefault="00245BCF" w:rsidP="00245BCF">
      <w:pPr>
        <w:pStyle w:val="NoSpacing"/>
        <w:rPr>
          <w:rFonts w:cs="Times New Roman"/>
          <w:szCs w:val="24"/>
        </w:rPr>
      </w:pPr>
    </w:p>
    <w:p w14:paraId="604C0D9D" w14:textId="77777777" w:rsidR="00245BCF" w:rsidRDefault="00245BCF" w:rsidP="00245BCF">
      <w:pPr>
        <w:pStyle w:val="NoSpacing"/>
        <w:rPr>
          <w:rFonts w:cs="Times New Roman"/>
          <w:szCs w:val="24"/>
        </w:rPr>
      </w:pPr>
    </w:p>
    <w:p w14:paraId="60B32DF4" w14:textId="77777777" w:rsidR="00245BCF" w:rsidRDefault="00245BCF" w:rsidP="00245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1390-1407</w:t>
      </w:r>
      <w:r>
        <w:rPr>
          <w:rFonts w:cs="Times New Roman"/>
          <w:szCs w:val="24"/>
        </w:rPr>
        <w:tab/>
        <w:t>From the mid 1390-s to 1407</w:t>
      </w:r>
      <w:r>
        <w:rPr>
          <w:rFonts w:cs="Times New Roman"/>
          <w:szCs w:val="24"/>
        </w:rPr>
        <w:tab/>
        <w:t xml:space="preserve">he appears as a working </w:t>
      </w:r>
      <w:proofErr w:type="spellStart"/>
      <w:r>
        <w:rPr>
          <w:rFonts w:cs="Times New Roman"/>
          <w:szCs w:val="24"/>
        </w:rPr>
        <w:t>marbeler</w:t>
      </w:r>
      <w:proofErr w:type="spellEnd"/>
      <w:r>
        <w:rPr>
          <w:rFonts w:cs="Times New Roman"/>
          <w:szCs w:val="24"/>
        </w:rPr>
        <w:t>.</w:t>
      </w:r>
    </w:p>
    <w:p w14:paraId="54F6D563" w14:textId="77777777" w:rsidR="00245BCF" w:rsidRDefault="00245BCF" w:rsidP="00245BC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p.44)</w:t>
      </w:r>
    </w:p>
    <w:p w14:paraId="1C651873" w14:textId="77777777" w:rsidR="00245BCF" w:rsidRDefault="00245BCF" w:rsidP="00245BCF">
      <w:pPr>
        <w:pStyle w:val="NoSpacing"/>
        <w:rPr>
          <w:rFonts w:cs="Times New Roman"/>
          <w:szCs w:val="24"/>
        </w:rPr>
      </w:pPr>
    </w:p>
    <w:p w14:paraId="6D67B350" w14:textId="77777777" w:rsidR="00245BCF" w:rsidRDefault="00245BCF" w:rsidP="00245BCF">
      <w:pPr>
        <w:pStyle w:val="NoSpacing"/>
        <w:rPr>
          <w:rFonts w:cs="Times New Roman"/>
          <w:szCs w:val="24"/>
        </w:rPr>
      </w:pPr>
    </w:p>
    <w:p w14:paraId="3E570577" w14:textId="77777777" w:rsidR="00245BCF" w:rsidRDefault="00245BCF" w:rsidP="00245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55F9DC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94EE7" w14:textId="77777777" w:rsidR="00245BCF" w:rsidRDefault="00245BCF" w:rsidP="009139A6">
      <w:r>
        <w:separator/>
      </w:r>
    </w:p>
  </w:endnote>
  <w:endnote w:type="continuationSeparator" w:id="0">
    <w:p w14:paraId="72EB55CB" w14:textId="77777777" w:rsidR="00245BCF" w:rsidRDefault="00245B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B66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8F0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8B2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9EB00" w14:textId="77777777" w:rsidR="00245BCF" w:rsidRDefault="00245BCF" w:rsidP="009139A6">
      <w:r>
        <w:separator/>
      </w:r>
    </w:p>
  </w:footnote>
  <w:footnote w:type="continuationSeparator" w:id="0">
    <w:p w14:paraId="2856C79A" w14:textId="77777777" w:rsidR="00245BCF" w:rsidRDefault="00245B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EF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558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21D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CF"/>
    <w:rsid w:val="000666E0"/>
    <w:rsid w:val="00245BCF"/>
    <w:rsid w:val="002510B7"/>
    <w:rsid w:val="004C451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256DB"/>
  <w15:chartTrackingRefBased/>
  <w15:docId w15:val="{DD66A118-D8C8-4806-9968-B73E7B27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2023-07-21T20:26:00Z</dcterms:created>
  <dcterms:modified xsi:type="dcterms:W3CDTF">2023-07-21T20:26:00Z</dcterms:modified>
</cp:coreProperties>
</file>