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53310" w14:textId="77777777" w:rsidR="00006D14" w:rsidRDefault="00006D14" w:rsidP="00006D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MAPILTON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5D04B33E" w14:textId="77777777" w:rsidR="00006D14" w:rsidRDefault="00006D14" w:rsidP="00006D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Halstow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85D47D7" w14:textId="77777777" w:rsidR="00006D14" w:rsidRDefault="00006D14" w:rsidP="00006D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99AF50" w14:textId="77777777" w:rsidR="00006D14" w:rsidRDefault="00006D14" w:rsidP="00006D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BE77059" w14:textId="77777777" w:rsidR="00006D14" w:rsidRDefault="00006D14" w:rsidP="00006D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8CDC978" w14:textId="77777777" w:rsidR="00006D14" w:rsidRDefault="00006D14" w:rsidP="00006D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9B6D0D8" w14:textId="77777777" w:rsidR="00006D14" w:rsidRDefault="00006D14" w:rsidP="00006D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76B68C" w14:textId="77777777" w:rsidR="00006D14" w:rsidRDefault="00006D14" w:rsidP="00006D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460F06" w14:textId="77777777" w:rsidR="00006D14" w:rsidRDefault="00006D14" w:rsidP="00006D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2022</w:t>
      </w:r>
    </w:p>
    <w:p w14:paraId="18D1554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C8600" w14:textId="77777777" w:rsidR="00006D14" w:rsidRDefault="00006D14" w:rsidP="009139A6">
      <w:r>
        <w:separator/>
      </w:r>
    </w:p>
  </w:endnote>
  <w:endnote w:type="continuationSeparator" w:id="0">
    <w:p w14:paraId="0B0D829E" w14:textId="77777777" w:rsidR="00006D14" w:rsidRDefault="00006D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D44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C29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0B8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0741C" w14:textId="77777777" w:rsidR="00006D14" w:rsidRDefault="00006D14" w:rsidP="009139A6">
      <w:r>
        <w:separator/>
      </w:r>
    </w:p>
  </w:footnote>
  <w:footnote w:type="continuationSeparator" w:id="0">
    <w:p w14:paraId="2578C64C" w14:textId="77777777" w:rsidR="00006D14" w:rsidRDefault="00006D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55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8A4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F80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14"/>
    <w:rsid w:val="00006D1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262B4"/>
  <w15:chartTrackingRefBased/>
  <w15:docId w15:val="{CC9C99CF-F507-4A25-8B09-9CEE7B74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06D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2022-04-07T18:47:00Z</dcterms:created>
  <dcterms:modified xsi:type="dcterms:W3CDTF">2022-04-07T18:47:00Z</dcterms:modified>
</cp:coreProperties>
</file>