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35B09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MAPILL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5C8458F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</w:p>
    <w:p w14:paraId="3F2137E5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</w:p>
    <w:p w14:paraId="786A27D3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</w:t>
      </w:r>
    </w:p>
    <w:p w14:paraId="1B86CF7A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Isabel Beauchamp(q.v.).</w:t>
      </w:r>
    </w:p>
    <w:p w14:paraId="1DD23EAF" w14:textId="77777777" w:rsidR="00FC05AC" w:rsidRDefault="00FC05AC" w:rsidP="00FC05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5BB7E5E" w14:textId="77777777" w:rsidR="00FC05AC" w:rsidRDefault="00FC05AC" w:rsidP="00FC05A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pp.112-3)</w:t>
      </w:r>
    </w:p>
    <w:p w14:paraId="24EB97DE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</w:p>
    <w:p w14:paraId="7D2DF091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</w:p>
    <w:p w14:paraId="6672F178" w14:textId="77777777" w:rsidR="00FC05AC" w:rsidRDefault="00FC05AC" w:rsidP="00FC05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August 2023</w:t>
      </w:r>
    </w:p>
    <w:p w14:paraId="7B931B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E4A57" w14:textId="77777777" w:rsidR="00FC05AC" w:rsidRDefault="00FC05AC" w:rsidP="009139A6">
      <w:r>
        <w:separator/>
      </w:r>
    </w:p>
  </w:endnote>
  <w:endnote w:type="continuationSeparator" w:id="0">
    <w:p w14:paraId="50493E39" w14:textId="77777777" w:rsidR="00FC05AC" w:rsidRDefault="00FC05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CB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78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62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4A845" w14:textId="77777777" w:rsidR="00FC05AC" w:rsidRDefault="00FC05AC" w:rsidP="009139A6">
      <w:r>
        <w:separator/>
      </w:r>
    </w:p>
  </w:footnote>
  <w:footnote w:type="continuationSeparator" w:id="0">
    <w:p w14:paraId="2CB876C0" w14:textId="77777777" w:rsidR="00FC05AC" w:rsidRDefault="00FC05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8EB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65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9C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A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D54F6"/>
  <w15:chartTrackingRefBased/>
  <w15:docId w15:val="{89235D52-7464-47D2-A4B6-7172A855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2023-08-29T11:13:00Z</dcterms:created>
  <dcterms:modified xsi:type="dcterms:W3CDTF">2023-08-29T11:13:00Z</dcterms:modified>
</cp:coreProperties>
</file>