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2681D" w14:textId="77777777" w:rsidR="00464EFD" w:rsidRDefault="00464EFD" w:rsidP="00464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Roger MAPILL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C611666" w14:textId="77777777" w:rsidR="00464EFD" w:rsidRDefault="00464EFD" w:rsidP="00464EFD">
      <w:pPr>
        <w:pStyle w:val="NoSpacing"/>
        <w:rPr>
          <w:rFonts w:eastAsia="Times New Roman" w:cs="Times New Roman"/>
          <w:szCs w:val="24"/>
        </w:rPr>
      </w:pPr>
    </w:p>
    <w:p w14:paraId="43A5162E" w14:textId="77777777" w:rsidR="00464EFD" w:rsidRDefault="00464EFD" w:rsidP="00464EFD">
      <w:pPr>
        <w:pStyle w:val="NoSpacing"/>
        <w:rPr>
          <w:rFonts w:eastAsia="Times New Roman" w:cs="Times New Roman"/>
          <w:szCs w:val="24"/>
        </w:rPr>
      </w:pPr>
    </w:p>
    <w:p w14:paraId="2F50B55C" w14:textId="77777777" w:rsidR="00464EFD" w:rsidRDefault="00464EFD" w:rsidP="00464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</w:t>
      </w:r>
    </w:p>
    <w:p w14:paraId="464A4B4F" w14:textId="77777777" w:rsidR="00464EFD" w:rsidRDefault="00464EFD" w:rsidP="00464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Isabel Beauchamp(q.v.).</w:t>
      </w:r>
    </w:p>
    <w:p w14:paraId="2B37FB14" w14:textId="77777777" w:rsidR="00464EFD" w:rsidRDefault="00464EFD" w:rsidP="00464EF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DA7FEE4" w14:textId="77777777" w:rsidR="00464EFD" w:rsidRDefault="00464EFD" w:rsidP="00464EF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pp.112-3)</w:t>
      </w:r>
    </w:p>
    <w:p w14:paraId="50EA3563" w14:textId="77777777" w:rsidR="00464EFD" w:rsidRDefault="00464EFD" w:rsidP="00464EFD">
      <w:pPr>
        <w:pStyle w:val="NoSpacing"/>
        <w:rPr>
          <w:rFonts w:eastAsia="Times New Roman" w:cs="Times New Roman"/>
          <w:szCs w:val="24"/>
        </w:rPr>
      </w:pPr>
    </w:p>
    <w:p w14:paraId="440EF886" w14:textId="77777777" w:rsidR="00464EFD" w:rsidRDefault="00464EFD" w:rsidP="00464EFD">
      <w:pPr>
        <w:pStyle w:val="NoSpacing"/>
        <w:rPr>
          <w:rFonts w:eastAsia="Times New Roman" w:cs="Times New Roman"/>
          <w:szCs w:val="24"/>
        </w:rPr>
      </w:pPr>
    </w:p>
    <w:p w14:paraId="0D60F331" w14:textId="77777777" w:rsidR="00464EFD" w:rsidRDefault="00464EFD" w:rsidP="00464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August 2023</w:t>
      </w:r>
    </w:p>
    <w:p w14:paraId="6FAB00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DACAF" w14:textId="77777777" w:rsidR="00464EFD" w:rsidRDefault="00464EFD" w:rsidP="009139A6">
      <w:r>
        <w:separator/>
      </w:r>
    </w:p>
  </w:endnote>
  <w:endnote w:type="continuationSeparator" w:id="0">
    <w:p w14:paraId="4C70393A" w14:textId="77777777" w:rsidR="00464EFD" w:rsidRDefault="00464E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C1D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6C9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F05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74952" w14:textId="77777777" w:rsidR="00464EFD" w:rsidRDefault="00464EFD" w:rsidP="009139A6">
      <w:r>
        <w:separator/>
      </w:r>
    </w:p>
  </w:footnote>
  <w:footnote w:type="continuationSeparator" w:id="0">
    <w:p w14:paraId="76E6B8C0" w14:textId="77777777" w:rsidR="00464EFD" w:rsidRDefault="00464E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99A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56D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48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FD"/>
    <w:rsid w:val="000666E0"/>
    <w:rsid w:val="002510B7"/>
    <w:rsid w:val="00464EF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21EC"/>
  <w15:chartTrackingRefBased/>
  <w15:docId w15:val="{430E2974-BD86-4CEF-96B8-B369CCE5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2023-08-29T11:10:00Z</dcterms:created>
  <dcterms:modified xsi:type="dcterms:W3CDTF">2023-08-29T11:10:00Z</dcterms:modified>
</cp:coreProperties>
</file>