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F4000" w14:textId="77777777" w:rsidR="00C3679A" w:rsidRDefault="00C3679A" w:rsidP="00C3679A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Robert MAPELYSDEN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4E771BF0" w14:textId="77777777" w:rsidR="00C3679A" w:rsidRDefault="00C3679A" w:rsidP="00C3679A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A779B28" w14:textId="77777777" w:rsidR="00C3679A" w:rsidRDefault="00C3679A" w:rsidP="00C3679A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988269E" w14:textId="77777777" w:rsidR="00C3679A" w:rsidRDefault="00C3679A" w:rsidP="00C3679A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He made a plaint of debt against Robert Couper of Charing, Kent(q.v.).</w:t>
      </w:r>
    </w:p>
    <w:p w14:paraId="273E7A7B" w14:textId="77777777" w:rsidR="00C3679A" w:rsidRDefault="00C3679A" w:rsidP="00C3679A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22ED768F" w14:textId="77777777" w:rsidR="00C3679A" w:rsidRDefault="00C3679A" w:rsidP="00C3679A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AEA166E" w14:textId="77777777" w:rsidR="00C3679A" w:rsidRDefault="00C3679A" w:rsidP="00C3679A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16B4291" w14:textId="77777777" w:rsidR="00C3679A" w:rsidRDefault="00C3679A" w:rsidP="00C3679A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18 November 2021</w:t>
      </w:r>
    </w:p>
    <w:p w14:paraId="1AE58EE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87F49A" w14:textId="77777777" w:rsidR="00C3679A" w:rsidRDefault="00C3679A" w:rsidP="009139A6">
      <w:r>
        <w:separator/>
      </w:r>
    </w:p>
  </w:endnote>
  <w:endnote w:type="continuationSeparator" w:id="0">
    <w:p w14:paraId="74B88D23" w14:textId="77777777" w:rsidR="00C3679A" w:rsidRDefault="00C3679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7FD3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532A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6E32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226E30" w14:textId="77777777" w:rsidR="00C3679A" w:rsidRDefault="00C3679A" w:rsidP="009139A6">
      <w:r>
        <w:separator/>
      </w:r>
    </w:p>
  </w:footnote>
  <w:footnote w:type="continuationSeparator" w:id="0">
    <w:p w14:paraId="64AD6492" w14:textId="77777777" w:rsidR="00C3679A" w:rsidRDefault="00C3679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8F64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4066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F67C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79A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3679A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1CCBE6"/>
  <w15:chartTrackingRefBased/>
  <w15:docId w15:val="{0ADA2629-350A-48A8-97ED-4CF9C3508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3679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2021-12-28T20:17:00Z</dcterms:created>
  <dcterms:modified xsi:type="dcterms:W3CDTF">2021-12-28T20:17:00Z</dcterms:modified>
</cp:coreProperties>
</file>