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4C5C8" w14:textId="77777777" w:rsidR="00EF4344" w:rsidRPr="00771D70" w:rsidRDefault="00EF4344" w:rsidP="00EF434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F4344">
        <w:rPr>
          <w:rFonts w:ascii="Times New Roman" w:hAnsi="Times New Roman" w:cs="Times New Roman"/>
          <w:sz w:val="24"/>
          <w:szCs w:val="24"/>
          <w:u w:val="single"/>
        </w:rPr>
        <w:t>John MAPDEN</w:t>
      </w:r>
      <w:r w:rsidRPr="00771D70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771D7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771D70">
        <w:rPr>
          <w:rFonts w:ascii="Times New Roman" w:hAnsi="Times New Roman" w:cs="Times New Roman"/>
          <w:sz w:val="24"/>
          <w:szCs w:val="24"/>
        </w:rPr>
        <w:t>d.1496)</w:t>
      </w:r>
    </w:p>
    <w:p w14:paraId="507490D4" w14:textId="77777777" w:rsidR="00EF4344" w:rsidRPr="00771D70" w:rsidRDefault="00EF4344" w:rsidP="00EF434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71D70">
        <w:rPr>
          <w:rFonts w:ascii="Times New Roman" w:hAnsi="Times New Roman" w:cs="Times New Roman"/>
          <w:sz w:val="24"/>
          <w:szCs w:val="24"/>
        </w:rPr>
        <w:t>Vicar of Linton.</w:t>
      </w:r>
    </w:p>
    <w:p w14:paraId="22E4E292" w14:textId="77777777" w:rsidR="00EF4344" w:rsidRPr="00771D70" w:rsidRDefault="00EF4344" w:rsidP="00EF43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D4AE71" w14:textId="77777777" w:rsidR="00EF4344" w:rsidRPr="00771D70" w:rsidRDefault="00EF4344" w:rsidP="00EF43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34EFC2" w14:textId="77777777" w:rsidR="00EF4344" w:rsidRPr="00771D70" w:rsidRDefault="00EF4344" w:rsidP="00EF434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71D70">
        <w:rPr>
          <w:rFonts w:ascii="Times New Roman" w:hAnsi="Times New Roman" w:cs="Times New Roman"/>
          <w:sz w:val="24"/>
          <w:szCs w:val="24"/>
        </w:rPr>
        <w:t>14 Oct.1496</w:t>
      </w:r>
      <w:r w:rsidRPr="00771D70">
        <w:rPr>
          <w:rFonts w:ascii="Times New Roman" w:hAnsi="Times New Roman" w:cs="Times New Roman"/>
          <w:sz w:val="24"/>
          <w:szCs w:val="24"/>
        </w:rPr>
        <w:tab/>
        <w:t>He had died by this date.</w:t>
      </w:r>
    </w:p>
    <w:p w14:paraId="64DE9C9F" w14:textId="77777777" w:rsidR="00EF4344" w:rsidRPr="00771D70" w:rsidRDefault="00EF4344" w:rsidP="00EF4344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771D70">
        <w:rPr>
          <w:rFonts w:ascii="Times New Roman" w:hAnsi="Times New Roman" w:cs="Times New Roman"/>
          <w:sz w:val="24"/>
          <w:szCs w:val="24"/>
        </w:rPr>
        <w:t xml:space="preserve">(“The Register of Thomas </w:t>
      </w:r>
      <w:proofErr w:type="spellStart"/>
      <w:r w:rsidRPr="00771D70">
        <w:rPr>
          <w:rFonts w:ascii="Times New Roman" w:hAnsi="Times New Roman" w:cs="Times New Roman"/>
          <w:sz w:val="24"/>
          <w:szCs w:val="24"/>
        </w:rPr>
        <w:t>Rotherham</w:t>
      </w:r>
      <w:proofErr w:type="spellEnd"/>
      <w:r w:rsidRPr="00771D70">
        <w:rPr>
          <w:rFonts w:ascii="Times New Roman" w:hAnsi="Times New Roman" w:cs="Times New Roman"/>
          <w:sz w:val="24"/>
          <w:szCs w:val="24"/>
        </w:rPr>
        <w:t xml:space="preserve">, Archbishop of York 1480-1500 vol.1” ed. Eric </w:t>
      </w:r>
      <w:proofErr w:type="spellStart"/>
      <w:proofErr w:type="gramStart"/>
      <w:r w:rsidRPr="00771D70">
        <w:rPr>
          <w:rFonts w:ascii="Times New Roman" w:hAnsi="Times New Roman" w:cs="Times New Roman"/>
          <w:sz w:val="24"/>
          <w:szCs w:val="24"/>
        </w:rPr>
        <w:t>E.Barker</w:t>
      </w:r>
      <w:proofErr w:type="spellEnd"/>
      <w:proofErr w:type="gramEnd"/>
      <w:r w:rsidRPr="00771D70">
        <w:rPr>
          <w:rFonts w:ascii="Times New Roman" w:hAnsi="Times New Roman" w:cs="Times New Roman"/>
          <w:sz w:val="24"/>
          <w:szCs w:val="24"/>
        </w:rPr>
        <w:t>, pub. The Canterbury and York Society, 1974, p.90)</w:t>
      </w:r>
    </w:p>
    <w:p w14:paraId="4B2B73FA" w14:textId="77777777" w:rsidR="00EF4344" w:rsidRPr="00771D70" w:rsidRDefault="00EF4344" w:rsidP="00EF43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0D0D18" w14:textId="77777777" w:rsidR="00EF4344" w:rsidRPr="00771D70" w:rsidRDefault="00EF4344" w:rsidP="00EF43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BC324D" w14:textId="77777777" w:rsidR="00EF4344" w:rsidRPr="00771D70" w:rsidRDefault="00EF4344" w:rsidP="00EF434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71D70">
        <w:rPr>
          <w:rFonts w:ascii="Times New Roman" w:hAnsi="Times New Roman" w:cs="Times New Roman"/>
          <w:sz w:val="24"/>
          <w:szCs w:val="24"/>
        </w:rPr>
        <w:t>15 July 2022</w:t>
      </w:r>
    </w:p>
    <w:p w14:paraId="31021F8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59DDE" w14:textId="77777777" w:rsidR="00EF4344" w:rsidRDefault="00EF4344" w:rsidP="009139A6">
      <w:r>
        <w:separator/>
      </w:r>
    </w:p>
  </w:endnote>
  <w:endnote w:type="continuationSeparator" w:id="0">
    <w:p w14:paraId="5347DB42" w14:textId="77777777" w:rsidR="00EF4344" w:rsidRDefault="00EF434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942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7937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8B3C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13047" w14:textId="77777777" w:rsidR="00EF4344" w:rsidRDefault="00EF4344" w:rsidP="009139A6">
      <w:r>
        <w:separator/>
      </w:r>
    </w:p>
  </w:footnote>
  <w:footnote w:type="continuationSeparator" w:id="0">
    <w:p w14:paraId="4273FB8E" w14:textId="77777777" w:rsidR="00EF4344" w:rsidRDefault="00EF434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771E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D392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DE2E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34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F4344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6BC25"/>
  <w15:chartTrackingRefBased/>
  <w15:docId w15:val="{66E7B273-CA06-4251-988E-BB236711B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2022-10-20T19:32:00Z</dcterms:created>
  <dcterms:modified xsi:type="dcterms:W3CDTF">2022-10-20T19:33:00Z</dcterms:modified>
</cp:coreProperties>
</file>