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C7041" w14:textId="77777777" w:rsidR="005F40AD" w:rsidRPr="00690BA6" w:rsidRDefault="005F40AD" w:rsidP="005F40AD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Thomas MACY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18BB2450" w14:textId="77777777" w:rsidR="005F40AD" w:rsidRDefault="005F40AD" w:rsidP="005F40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Man-at-arms.</w:t>
      </w:r>
    </w:p>
    <w:p w14:paraId="5E6CDB77" w14:textId="77777777" w:rsidR="005F40AD" w:rsidRDefault="005F40AD" w:rsidP="005F4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2C4C3C" w14:textId="77777777" w:rsidR="005F40AD" w:rsidRDefault="005F40AD" w:rsidP="005F4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7551C4" w14:textId="77777777" w:rsidR="005F40AD" w:rsidRDefault="005F40AD" w:rsidP="005F40AD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Cole, senior(q.v.).</w:t>
      </w:r>
    </w:p>
    <w:p w14:paraId="0ECEC058" w14:textId="77777777" w:rsidR="005F40AD" w:rsidRDefault="005F40AD" w:rsidP="005F40AD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m.5,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2CB5B86D" w14:textId="77777777" w:rsidR="005F40AD" w:rsidRDefault="005F40AD" w:rsidP="005F40AD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5270F9E0" w14:textId="77777777" w:rsidR="005F40AD" w:rsidRDefault="005F40AD" w:rsidP="005F40AD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32EDCC4" w14:textId="77777777" w:rsidR="005F40AD" w:rsidRDefault="005F40AD" w:rsidP="005F40AD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47D8359A" w14:textId="77777777" w:rsidR="005F40AD" w:rsidRDefault="005F40AD" w:rsidP="005F40AD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3 April 2021</w:t>
      </w:r>
    </w:p>
    <w:p w14:paraId="0BF5728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A12E0C" w14:textId="77777777" w:rsidR="005F40AD" w:rsidRDefault="005F40AD" w:rsidP="009139A6">
      <w:r>
        <w:separator/>
      </w:r>
    </w:p>
  </w:endnote>
  <w:endnote w:type="continuationSeparator" w:id="0">
    <w:p w14:paraId="75FDA622" w14:textId="77777777" w:rsidR="005F40AD" w:rsidRDefault="005F40A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6BDA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4750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8588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3883C8" w14:textId="77777777" w:rsidR="005F40AD" w:rsidRDefault="005F40AD" w:rsidP="009139A6">
      <w:r>
        <w:separator/>
      </w:r>
    </w:p>
  </w:footnote>
  <w:footnote w:type="continuationSeparator" w:id="0">
    <w:p w14:paraId="6A6E4D9B" w14:textId="77777777" w:rsidR="005F40AD" w:rsidRDefault="005F40A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FDCB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C4EB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CB92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0AD"/>
    <w:rsid w:val="000666E0"/>
    <w:rsid w:val="002510B7"/>
    <w:rsid w:val="005C130B"/>
    <w:rsid w:val="005F40AD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E5FC2"/>
  <w15:chartTrackingRefBased/>
  <w15:docId w15:val="{DB2DA9A6-7EDC-4E1F-BD58-757D84870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2021-04-22T11:18:00Z</dcterms:created>
  <dcterms:modified xsi:type="dcterms:W3CDTF">2021-04-22T11:19:00Z</dcterms:modified>
</cp:coreProperties>
</file>