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EAC54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MACY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B75E71C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2FF9C9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8E5AFB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4C45032F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0E97FE2A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19-57)</w:t>
      </w:r>
    </w:p>
    <w:p w14:paraId="77FE4DCC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FB8251" w14:textId="77777777" w:rsidR="00CD4B66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C35D54" w14:textId="77777777" w:rsidR="00CD4B66" w:rsidRPr="00150A55" w:rsidRDefault="00CD4B66" w:rsidP="00CD4B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4F8F0AF3" w14:textId="59E03BC0" w:rsidR="00BA00AB" w:rsidRPr="00CD4B6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D4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C58D9" w14:textId="77777777" w:rsidR="00CD4B66" w:rsidRDefault="00CD4B66" w:rsidP="009139A6">
      <w:r>
        <w:separator/>
      </w:r>
    </w:p>
  </w:endnote>
  <w:endnote w:type="continuationSeparator" w:id="0">
    <w:p w14:paraId="08E453C3" w14:textId="77777777" w:rsidR="00CD4B66" w:rsidRDefault="00CD4B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150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538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F9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FE9E" w14:textId="77777777" w:rsidR="00CD4B66" w:rsidRDefault="00CD4B66" w:rsidP="009139A6">
      <w:r>
        <w:separator/>
      </w:r>
    </w:p>
  </w:footnote>
  <w:footnote w:type="continuationSeparator" w:id="0">
    <w:p w14:paraId="5EBBA2AC" w14:textId="77777777" w:rsidR="00CD4B66" w:rsidRDefault="00CD4B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BF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AF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50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6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4B6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C40EF"/>
  <w15:chartTrackingRefBased/>
  <w15:docId w15:val="{FE07CFF7-22B7-44DD-AA58-9101B247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4B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2022-02-28T16:25:00Z</dcterms:created>
  <dcterms:modified xsi:type="dcterms:W3CDTF">2022-02-28T16:25:00Z</dcterms:modified>
</cp:coreProperties>
</file>