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32D73" w14:textId="77777777" w:rsidR="00AD7830" w:rsidRDefault="00AD7830" w:rsidP="00AD78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MACWORTH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5A93738F" w14:textId="77777777" w:rsidR="00AD7830" w:rsidRDefault="00AD7830" w:rsidP="00AD78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65C52C88" w14:textId="77777777" w:rsidR="00AD7830" w:rsidRDefault="00AD7830" w:rsidP="00AD78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4A59B6" w14:textId="77777777" w:rsidR="00AD7830" w:rsidRDefault="00AD7830" w:rsidP="00AD78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7608212" w14:textId="77777777" w:rsidR="00AD7830" w:rsidRDefault="00AD7830" w:rsidP="00AD78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Katherine </w:t>
      </w:r>
      <w:proofErr w:type="spellStart"/>
      <w:r>
        <w:rPr>
          <w:rFonts w:ascii="Times New Roman" w:hAnsi="Times New Roman" w:cs="Times New Roman"/>
          <w:sz w:val="24"/>
          <w:szCs w:val="24"/>
        </w:rPr>
        <w:t>Loksmyth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Ashbourne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0C6AB60C" w14:textId="77777777" w:rsidR="00AD7830" w:rsidRDefault="00AD7830" w:rsidP="00AD78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Derbyshire(q.v.) and nine others.</w:t>
      </w:r>
    </w:p>
    <w:p w14:paraId="74D6A51A" w14:textId="77777777" w:rsidR="00AD7830" w:rsidRDefault="00AD7830" w:rsidP="00AD78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988BFDE" w14:textId="77777777" w:rsidR="00AD7830" w:rsidRDefault="00AD7830" w:rsidP="00AD78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E35975E" w14:textId="77777777" w:rsidR="00AD7830" w:rsidRDefault="00AD7830" w:rsidP="00AD78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8FCC452" w14:textId="77777777" w:rsidR="00AD7830" w:rsidRDefault="00AD7830" w:rsidP="00AD78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July 2022</w:t>
      </w:r>
    </w:p>
    <w:p w14:paraId="1B3632F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61F94" w14:textId="77777777" w:rsidR="00AD7830" w:rsidRDefault="00AD7830" w:rsidP="009139A6">
      <w:r>
        <w:separator/>
      </w:r>
    </w:p>
  </w:endnote>
  <w:endnote w:type="continuationSeparator" w:id="0">
    <w:p w14:paraId="780892B5" w14:textId="77777777" w:rsidR="00AD7830" w:rsidRDefault="00AD78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9DC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ACDE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F08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D7A69" w14:textId="77777777" w:rsidR="00AD7830" w:rsidRDefault="00AD7830" w:rsidP="009139A6">
      <w:r>
        <w:separator/>
      </w:r>
    </w:p>
  </w:footnote>
  <w:footnote w:type="continuationSeparator" w:id="0">
    <w:p w14:paraId="3169FE80" w14:textId="77777777" w:rsidR="00AD7830" w:rsidRDefault="00AD78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DCF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9EA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A5D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830"/>
    <w:rsid w:val="000666E0"/>
    <w:rsid w:val="002510B7"/>
    <w:rsid w:val="005C130B"/>
    <w:rsid w:val="00826F5C"/>
    <w:rsid w:val="009139A6"/>
    <w:rsid w:val="009448BB"/>
    <w:rsid w:val="00A3176C"/>
    <w:rsid w:val="00AD7830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07E77"/>
  <w15:chartTrackingRefBased/>
  <w15:docId w15:val="{776C6E2E-CEBD-42AA-8CF8-68687B036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D78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2022-07-23T07:42:00Z</dcterms:created>
  <dcterms:modified xsi:type="dcterms:W3CDTF">2022-07-23T07:42:00Z</dcterms:modified>
</cp:coreProperties>
</file>