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989" w:rsidRPr="00C25989" w:rsidRDefault="00C25989" w:rsidP="00C259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5989">
        <w:rPr>
          <w:rFonts w:ascii="Times New Roman" w:hAnsi="Times New Roman" w:cs="Times New Roman"/>
          <w:sz w:val="24"/>
          <w:szCs w:val="24"/>
          <w:u w:val="single"/>
        </w:rPr>
        <w:t>Patrick MACONWAY</w:t>
      </w:r>
      <w:r w:rsidRPr="00C2598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2598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25989">
        <w:rPr>
          <w:rFonts w:ascii="Times New Roman" w:hAnsi="Times New Roman" w:cs="Times New Roman"/>
          <w:sz w:val="24"/>
          <w:szCs w:val="24"/>
        </w:rPr>
        <w:t>fl.1492-3)</w:t>
      </w:r>
    </w:p>
    <w:p w:rsidR="00C25989" w:rsidRPr="00C25989" w:rsidRDefault="00C25989" w:rsidP="00C259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5989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C25989">
        <w:rPr>
          <w:rFonts w:ascii="Times New Roman" w:hAnsi="Times New Roman" w:cs="Times New Roman"/>
          <w:sz w:val="24"/>
          <w:szCs w:val="24"/>
        </w:rPr>
        <w:t>Stalisfield</w:t>
      </w:r>
      <w:proofErr w:type="spellEnd"/>
      <w:r w:rsidRPr="00C25989">
        <w:rPr>
          <w:rFonts w:ascii="Times New Roman" w:hAnsi="Times New Roman" w:cs="Times New Roman"/>
          <w:sz w:val="24"/>
          <w:szCs w:val="24"/>
        </w:rPr>
        <w:t>, Kent. Chaplain.</w:t>
      </w:r>
    </w:p>
    <w:p w:rsidR="00C25989" w:rsidRPr="00C25989" w:rsidRDefault="00C25989" w:rsidP="00C25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5989" w:rsidRPr="00C25989" w:rsidRDefault="00C25989" w:rsidP="00C25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5989" w:rsidRPr="00C25989" w:rsidRDefault="00C25989" w:rsidP="00C259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5989">
        <w:rPr>
          <w:rFonts w:ascii="Times New Roman" w:hAnsi="Times New Roman" w:cs="Times New Roman"/>
          <w:sz w:val="24"/>
          <w:szCs w:val="24"/>
        </w:rPr>
        <w:t xml:space="preserve">         1492-3</w:t>
      </w:r>
      <w:r w:rsidRPr="00C25989">
        <w:rPr>
          <w:rFonts w:ascii="Times New Roman" w:hAnsi="Times New Roman" w:cs="Times New Roman"/>
          <w:sz w:val="24"/>
          <w:szCs w:val="24"/>
        </w:rPr>
        <w:tab/>
        <w:t>He made his Will.  (Plomer p.311)</w:t>
      </w:r>
    </w:p>
    <w:p w:rsidR="00C25989" w:rsidRPr="00C25989" w:rsidRDefault="00C25989" w:rsidP="00C25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5989" w:rsidRPr="00C25989" w:rsidRDefault="00C25989" w:rsidP="00C25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25989" w:rsidRDefault="00C25989" w:rsidP="00C259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5989">
        <w:rPr>
          <w:rFonts w:ascii="Times New Roman" w:hAnsi="Times New Roman" w:cs="Times New Roman"/>
          <w:sz w:val="24"/>
          <w:szCs w:val="24"/>
        </w:rPr>
        <w:t>5 September 2015</w:t>
      </w:r>
      <w:bookmarkStart w:id="0" w:name="_GoBack"/>
      <w:bookmarkEnd w:id="0"/>
    </w:p>
    <w:sectPr w:rsidR="00DD5B8A" w:rsidRPr="00C259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989" w:rsidRDefault="00C25989" w:rsidP="00564E3C">
      <w:pPr>
        <w:spacing w:after="0" w:line="240" w:lineRule="auto"/>
      </w:pPr>
      <w:r>
        <w:separator/>
      </w:r>
    </w:p>
  </w:endnote>
  <w:endnote w:type="continuationSeparator" w:id="0">
    <w:p w:rsidR="00C25989" w:rsidRDefault="00C2598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989" w:rsidRDefault="00C25989" w:rsidP="00564E3C">
      <w:pPr>
        <w:spacing w:after="0" w:line="240" w:lineRule="auto"/>
      </w:pPr>
      <w:r>
        <w:separator/>
      </w:r>
    </w:p>
  </w:footnote>
  <w:footnote w:type="continuationSeparator" w:id="0">
    <w:p w:rsidR="00C25989" w:rsidRDefault="00C25989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989"/>
    <w:rsid w:val="00564E3C"/>
    <w:rsid w:val="00C2598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3CBFD7-180B-478C-8EA9-4FB8EAAC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2015-10-02T19:25:00Z</dcterms:created>
  <dcterms:modified xsi:type="dcterms:W3CDTF">2015-10-02T19:26:00Z</dcterms:modified>
</cp:coreProperties>
</file>