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30221" w14:textId="77777777" w:rsidR="00534E37" w:rsidRDefault="00534E37" w:rsidP="00534E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</w:t>
      </w:r>
      <w:proofErr w:type="spellStart"/>
      <w:r>
        <w:rPr>
          <w:rFonts w:cs="Times New Roman"/>
          <w:szCs w:val="24"/>
          <w:u w:val="single"/>
        </w:rPr>
        <w:t>Dignen</w:t>
      </w:r>
      <w:proofErr w:type="spellEnd"/>
      <w:r>
        <w:rPr>
          <w:rFonts w:cs="Times New Roman"/>
          <w:szCs w:val="24"/>
          <w:u w:val="single"/>
        </w:rPr>
        <w:t xml:space="preserve"> MACLOVIEN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5E957A83" w14:textId="77777777" w:rsidR="00534E37" w:rsidRDefault="00534E37" w:rsidP="00534E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Plympton, Devon.</w:t>
      </w:r>
    </w:p>
    <w:p w14:paraId="2789DB38" w14:textId="77777777" w:rsidR="00534E37" w:rsidRDefault="00534E37" w:rsidP="00534E37">
      <w:pPr>
        <w:pStyle w:val="NoSpacing"/>
        <w:rPr>
          <w:rFonts w:cs="Times New Roman"/>
          <w:szCs w:val="24"/>
        </w:rPr>
      </w:pPr>
    </w:p>
    <w:p w14:paraId="6EABAED6" w14:textId="77777777" w:rsidR="00534E37" w:rsidRDefault="00534E37" w:rsidP="00534E37">
      <w:pPr>
        <w:pStyle w:val="NoSpacing"/>
        <w:rPr>
          <w:rFonts w:cs="Times New Roman"/>
          <w:szCs w:val="24"/>
        </w:rPr>
      </w:pPr>
    </w:p>
    <w:p w14:paraId="4B5F2A1F" w14:textId="77777777" w:rsidR="00534E37" w:rsidRDefault="00534E37" w:rsidP="00534E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Feb.1445</w:t>
      </w:r>
      <w:r>
        <w:rPr>
          <w:rFonts w:cs="Times New Roman"/>
          <w:szCs w:val="24"/>
        </w:rPr>
        <w:tab/>
        <w:t>He was ordained priest in the chapel below the manor of Clyst, Devon.</w:t>
      </w:r>
    </w:p>
    <w:p w14:paraId="1CDFD423" w14:textId="77777777" w:rsidR="00534E37" w:rsidRDefault="00534E37" w:rsidP="00534E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(“Register of Edmund Lacy, Bishop of Exeter 1420-55” part 4 p.201)</w:t>
      </w:r>
    </w:p>
    <w:p w14:paraId="51D9F345" w14:textId="77777777" w:rsidR="00534E37" w:rsidRDefault="00534E37" w:rsidP="00534E37">
      <w:pPr>
        <w:pStyle w:val="NoSpacing"/>
        <w:rPr>
          <w:rFonts w:cs="Times New Roman"/>
          <w:szCs w:val="24"/>
        </w:rPr>
      </w:pPr>
    </w:p>
    <w:p w14:paraId="31566C84" w14:textId="77777777" w:rsidR="00534E37" w:rsidRDefault="00534E37" w:rsidP="00534E37">
      <w:pPr>
        <w:pStyle w:val="NoSpacing"/>
        <w:rPr>
          <w:rFonts w:cs="Times New Roman"/>
          <w:szCs w:val="24"/>
        </w:rPr>
      </w:pPr>
    </w:p>
    <w:p w14:paraId="5B8DE49C" w14:textId="77777777" w:rsidR="00534E37" w:rsidRDefault="00534E37" w:rsidP="00534E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14 March 2025</w:t>
      </w:r>
      <w:r>
        <w:rPr>
          <w:rFonts w:cs="Times New Roman"/>
          <w:szCs w:val="24"/>
        </w:rPr>
        <w:fldChar w:fldCharType="end"/>
      </w:r>
    </w:p>
    <w:p w14:paraId="0F212C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F7B61" w14:textId="77777777" w:rsidR="00534E37" w:rsidRDefault="00534E37" w:rsidP="009139A6">
      <w:r>
        <w:separator/>
      </w:r>
    </w:p>
  </w:endnote>
  <w:endnote w:type="continuationSeparator" w:id="0">
    <w:p w14:paraId="2F7659CB" w14:textId="77777777" w:rsidR="00534E37" w:rsidRDefault="00534E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AF6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590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33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98587" w14:textId="77777777" w:rsidR="00534E37" w:rsidRDefault="00534E37" w:rsidP="009139A6">
      <w:r>
        <w:separator/>
      </w:r>
    </w:p>
  </w:footnote>
  <w:footnote w:type="continuationSeparator" w:id="0">
    <w:p w14:paraId="72CE40B3" w14:textId="77777777" w:rsidR="00534E37" w:rsidRDefault="00534E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9F3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15D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BF3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E37"/>
    <w:rsid w:val="000666E0"/>
    <w:rsid w:val="002510B7"/>
    <w:rsid w:val="00270799"/>
    <w:rsid w:val="00534E37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410B2"/>
  <w15:chartTrackingRefBased/>
  <w15:docId w15:val="{BB539EF0-76E7-4756-AEDF-28172160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2025-03-14T20:49:00Z</dcterms:created>
  <dcterms:modified xsi:type="dcterms:W3CDTF">2025-03-14T20:50:00Z</dcterms:modified>
</cp:coreProperties>
</file>