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F8C2" w14:textId="77777777" w:rsidR="00144F07" w:rsidRDefault="00144F07" w:rsidP="00144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MACKSON (MARSTONE, </w:t>
      </w:r>
      <w:proofErr w:type="gramStart"/>
      <w:r>
        <w:rPr>
          <w:rFonts w:cs="Times New Roman"/>
          <w:szCs w:val="24"/>
          <w:u w:val="single"/>
        </w:rPr>
        <w:t>MATSON)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(d.1507)</w:t>
      </w:r>
    </w:p>
    <w:p w14:paraId="483DF9E6" w14:textId="77777777" w:rsidR="00144F07" w:rsidRDefault="00144F07" w:rsidP="00144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0CA8DB14" w14:textId="77777777" w:rsidR="00144F07" w:rsidRDefault="00144F07" w:rsidP="00144F07">
      <w:pPr>
        <w:pStyle w:val="NoSpacing"/>
        <w:rPr>
          <w:rFonts w:cs="Times New Roman"/>
          <w:szCs w:val="24"/>
        </w:rPr>
      </w:pPr>
    </w:p>
    <w:p w14:paraId="44E93EAB" w14:textId="77777777" w:rsidR="00144F07" w:rsidRDefault="00144F07" w:rsidP="00144F07">
      <w:pPr>
        <w:pStyle w:val="NoSpacing"/>
        <w:rPr>
          <w:rFonts w:cs="Times New Roman"/>
          <w:szCs w:val="24"/>
        </w:rPr>
      </w:pPr>
    </w:p>
    <w:p w14:paraId="43160CFF" w14:textId="77777777" w:rsidR="00144F07" w:rsidRDefault="00144F07" w:rsidP="00144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>He became a Freeman.</w:t>
      </w:r>
    </w:p>
    <w:p w14:paraId="3FFD7B89" w14:textId="77777777" w:rsidR="00144F07" w:rsidRDefault="00144F07" w:rsidP="00144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7A791BFF" w14:textId="77777777" w:rsidR="00144F07" w:rsidRDefault="00144F07" w:rsidP="00144F0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</w:t>
      </w:r>
    </w:p>
    <w:p w14:paraId="1333EEB0" w14:textId="77777777" w:rsidR="00144F07" w:rsidRDefault="00144F07" w:rsidP="00144F0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at 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p.245)</w:t>
      </w:r>
    </w:p>
    <w:p w14:paraId="4A58A2E3" w14:textId="77777777" w:rsidR="00144F07" w:rsidRDefault="00144F07" w:rsidP="00144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1502</w:t>
      </w:r>
      <w:r>
        <w:rPr>
          <w:rFonts w:cs="Times New Roman"/>
          <w:szCs w:val="24"/>
        </w:rPr>
        <w:tab/>
        <w:t>Southern Proctor.   (ibid.)</w:t>
      </w:r>
    </w:p>
    <w:p w14:paraId="456DCD35" w14:textId="77777777" w:rsidR="00144F07" w:rsidRDefault="00144F07" w:rsidP="00144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1507</w:t>
      </w:r>
      <w:r>
        <w:rPr>
          <w:rFonts w:cs="Times New Roman"/>
          <w:szCs w:val="24"/>
        </w:rPr>
        <w:tab/>
        <w:t>He died of the plague.   (ibid.)</w:t>
      </w:r>
    </w:p>
    <w:p w14:paraId="206655EE" w14:textId="77777777" w:rsidR="00144F07" w:rsidRDefault="00144F07" w:rsidP="00144F07">
      <w:pPr>
        <w:pStyle w:val="NoSpacing"/>
        <w:rPr>
          <w:rFonts w:cs="Times New Roman"/>
          <w:szCs w:val="24"/>
        </w:rPr>
      </w:pPr>
    </w:p>
    <w:p w14:paraId="10FB3F9D" w14:textId="77777777" w:rsidR="00144F07" w:rsidRDefault="00144F07" w:rsidP="00144F07">
      <w:pPr>
        <w:pStyle w:val="NoSpacing"/>
        <w:rPr>
          <w:rFonts w:cs="Times New Roman"/>
          <w:szCs w:val="24"/>
        </w:rPr>
      </w:pPr>
    </w:p>
    <w:p w14:paraId="11C42DB3" w14:textId="77777777" w:rsidR="00144F07" w:rsidRDefault="00144F07" w:rsidP="00144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2025</w:t>
      </w:r>
    </w:p>
    <w:p w14:paraId="61C5BB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36C02" w14:textId="77777777" w:rsidR="00144F07" w:rsidRDefault="00144F07" w:rsidP="009139A6">
      <w:r>
        <w:separator/>
      </w:r>
    </w:p>
  </w:endnote>
  <w:endnote w:type="continuationSeparator" w:id="0">
    <w:p w14:paraId="4E9A0426" w14:textId="77777777" w:rsidR="00144F07" w:rsidRDefault="00144F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7D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21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D2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FC945" w14:textId="77777777" w:rsidR="00144F07" w:rsidRDefault="00144F07" w:rsidP="009139A6">
      <w:r>
        <w:separator/>
      </w:r>
    </w:p>
  </w:footnote>
  <w:footnote w:type="continuationSeparator" w:id="0">
    <w:p w14:paraId="7077E993" w14:textId="77777777" w:rsidR="00144F07" w:rsidRDefault="00144F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C3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22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6B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07"/>
    <w:rsid w:val="000666E0"/>
    <w:rsid w:val="00144F0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256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7A73B"/>
  <w15:chartTrackingRefBased/>
  <w15:docId w15:val="{558BB6B4-08A6-43ED-B770-49DD3C6A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2025-02-06T19:31:00Z</dcterms:created>
  <dcterms:modified xsi:type="dcterms:W3CDTF">2025-02-06T19:32:00Z</dcterms:modified>
</cp:coreProperties>
</file>